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ACC" w:rsidRDefault="00ED0F71" w:rsidP="00ED0F71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FILLIN  "select and enter date (00 Month Year)"  \* MERGEFORMAT </w:instrText>
      </w:r>
      <w:r>
        <w:rPr>
          <w:noProof/>
          <w:lang w:val="en-US"/>
        </w:rPr>
        <w:fldChar w:fldCharType="end"/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MACROBUTTON  AcceptAllChangesInDoc </w:instrText>
      </w:r>
      <w:r>
        <w:rPr>
          <w:noProof/>
          <w:lang w:val="en-US"/>
        </w:rPr>
        <w:fldChar w:fldCharType="end"/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FILLIN  "select and enter date (00 Month Year)"  \* MERGEFORMAT </w:instrText>
      </w:r>
      <w:r>
        <w:rPr>
          <w:noProof/>
          <w:lang w:val="en-US"/>
        </w:rPr>
        <w:fldChar w:fldCharType="end"/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MACROBUTTON  AcceptAllChangesInDoc </w:instrText>
      </w:r>
      <w:r>
        <w:rPr>
          <w:noProof/>
          <w:lang w:val="en-US"/>
        </w:rPr>
        <w:fldChar w:fldCharType="end"/>
      </w:r>
    </w:p>
    <w:p w:rsidR="00CB4ACC" w:rsidRDefault="00DB2AE2" w:rsidP="00ED0F71">
      <w:pPr>
        <w:spacing w:line="240" w:lineRule="auto"/>
        <w:rPr>
          <w:noProof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243205</wp:posOffset>
                </wp:positionV>
                <wp:extent cx="2819400" cy="838200"/>
                <wp:effectExtent l="635" t="3810" r="0" b="0"/>
                <wp:wrapSquare wrapText="bothSides"/>
                <wp:docPr id="15" name="Text Box 2" descr="New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8382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1B1" w:rsidRDefault="00BC41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New logo" style="position:absolute;margin-left:295.7pt;margin-top:19.15pt;width:222pt;height:6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PyAAAAAAAKAAD///////8AADhCSU0EDQAAAAAA&#10;BAAAAFo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ZQAAAAAUmdodGxvbmcAAAUp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QXAAAAAEAAACgAAAAMQAAAeAAAFvgAAAQQAAYAAH/2P/tAAxBZG9iZV9DTQAC/+4ADkFkb2Jl&#10;AGSAAAAAAf/bAIQADAgICAkIDAkJDBELCgsRFQ8MDA8VGBMTFRMTGBEMDAwMDAwRDAwMDAwMDAwM&#10;DAwMDAwMDAwMDAwMDAwMDAwMDAENCwsNDg0QDg4QFA4ODhQUDg4ODhQRDAwMDAwREQwMDAwMDBEM&#10;DAwMDAwMDAwMDAwMDAwMDAwMDAwMDAwMDAwM/8AAEQgAM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f/i/+JJQ0NfUFJPRklMRQAGCo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/be8v/////////////////////////////////////////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l9///////////////////////////////////////+rSUsPb/////&#10;////////////////////////////////5pdvkuH/////////////////////////////////////&#10;+bOUr/X///////////////////////////////////////nk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sGmyv//////////////////////////////////////uHpQ&#10;f9H////////////////////////////////////ilk0DWLr/////////////////////////////&#10;///////RjWlKccf////////////////////////////////////x0byYsu3/////////////////&#10;///////////////////////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Ata+sqq2tsbfAxdDZ4/v/&#10;/////////////////////++JYFlWVFdZXWNlbXV+kajD7Pn///////////////////+XNQ0JBQIA&#10;AAAAAB1MeaLM9/////////////////////+8XAMAAAAAAA0wV4Kt2P//////////////////////&#10;///cfycABhw0T2yNrtb////////////////////////////8n0M7UmuGocDj////////////////&#10;////////////////wn2FoLrW9v///////////////////////////////////s7U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+/u7u/1/P//&#10;///////////////////////////////zr5uam56lrrq8xNTm///////////////////////////3&#10;l1RMT1RbZW6Al8Dn////////////////////////////rlQAGzZScIyry/b/////////////////&#10;////////////yms/Y3+dvN78////////////////////////////////55mDrMjn////////////&#10;/////////////////////////9vM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C&#10;/9sAhAAQCwsRDBEbEBAbIhoVGiInHBwcHCciFxcXFxciEQwMDAwMDBEMDAwMDAwMDAwMDAwMDAwM&#10;DAwMDAwMDAwMDAwMARERERYTFiIWFiIUDg4OFBQODg4OFBEMDAwMDBERDAwMDAwMEQwMDAwMDAwM&#10;DAwMDAwMDAwMDAwMDAwMDAwMDAz/wAAUCAGUBSkEASIAAhEBAxEBBCIA/90ABABT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v/0PP0kkklPoCSSSSSSSSlJJJJJJJJKUkkkkkk&#10;kkpSSSSSSSSSlJJJJJJJJKUkkkkkkkkpSSSSSSSSSlJJJJJJJJKUkkkkkkkkpSSSSSSSSSlJJJJJ&#10;JJJKUkkkkkkkkpSSSSSSSSSlJJJJJJJJKUkkkkkkkkpSSSSS7D6i/Qv+LP8A0YuPXYfUX6F/xZ/6&#10;MUuD5w5/xT/cs/8Aqf8A6VgpJJJdUkkkr7yakkkl5Xl/z9n9d35UFGy/5+z+u78qCsw7vdQ+Uf3V&#10;JJJJJJJIL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ee/WnBZhZzhWIbYBYAO27cx/8A4JWsddF9dv6cz/ih/wBXeudV&#10;Kh7tdOJ6n3Jf6P479fsfMpJJJf/Q5v6n/wDKI/qOXfLgfqf/AMoj+o5d8rvL/J/hPL/GP90D/ZQ/&#10;7t9ASSSSSSSU7lq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lw/12/pzP+KH/AFd651dF9dv6cz/ih/1d651U/wDLf4T0&#10;v/lt/wCoqSSSX//X5v6n/wDKI/qOXfLzv6sZLcbqFZfoHSyf6w/R/wDgi9EV3l/k/wAJ5j4wCOYB&#10;6SxR/wC7fQEkkkkkklO5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6T&#10;6j/0q3/i/wDvzF2y4n6j/wBKt/4v/vzF2yvYPkeV+Lf7qP8AdgpJJJJebfWD/lG/+uvSV5t9YP8A&#10;lG/+um8z8o/vM3wX+en/ALL/ALtSSSSzkkklTe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/9fz9JJJJT6A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3vqbkspzix+nqMLW/1pbYu8XkzXFpDmmCNQQujw/rrk0sDL2C2Pzp9N39v+cVn&#10;DlERwycX4j8PyZp+7i9cuHhnjUkkku1JAEnQBeY9VyW5WZbcz6Lnnb/V/MV/qn1pyuoMNTQKqz9I&#10;N+k7+vYsVNzZROgNmX4byM+X4p5P5zJ6OD9yCkkkkkkklA6q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" stroked="f">
                <v:fill r:id="rId8" o:title="New logo" recolor="t" rotate="t" type="frame"/>
                <v:textbox>
                  <w:txbxContent>
                    <w:p w:rsidR="00BC41B1" w:rsidRDefault="00BC41B1"/>
                  </w:txbxContent>
                </v:textbox>
                <w10:wrap type="square"/>
              </v:shape>
            </w:pict>
          </mc:Fallback>
        </mc:AlternateContent>
      </w:r>
    </w:p>
    <w:p w:rsidR="00CB4ACC" w:rsidRDefault="00CB4ACC" w:rsidP="00ED0F71">
      <w:pPr>
        <w:spacing w:line="240" w:lineRule="auto"/>
        <w:rPr>
          <w:noProof/>
          <w:lang w:val="en-US"/>
        </w:rPr>
      </w:pPr>
    </w:p>
    <w:p w:rsidR="0069306F" w:rsidRDefault="0069306F" w:rsidP="00ED0F71">
      <w:pPr>
        <w:spacing w:line="240" w:lineRule="auto"/>
        <w:rPr>
          <w:b/>
          <w:color w:val="FF0000"/>
          <w:sz w:val="32"/>
          <w:szCs w:val="32"/>
        </w:rPr>
      </w:pPr>
    </w:p>
    <w:p w:rsidR="00A85486" w:rsidRPr="0069306F" w:rsidRDefault="00977DC4" w:rsidP="00ED0F71">
      <w:pPr>
        <w:spacing w:line="240" w:lineRule="auto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Access to Records</w:t>
      </w:r>
      <w:r w:rsidR="00ED0F71" w:rsidRPr="0069306F">
        <w:rPr>
          <w:b/>
          <w:color w:val="FF0000"/>
          <w:sz w:val="40"/>
          <w:szCs w:val="40"/>
        </w:rPr>
        <w:t xml:space="preserve"> </w:t>
      </w:r>
      <w:r w:rsidR="00A85486" w:rsidRPr="0069306F">
        <w:rPr>
          <w:b/>
          <w:color w:val="FF0000"/>
          <w:sz w:val="40"/>
          <w:szCs w:val="40"/>
        </w:rPr>
        <w:t>Request</w:t>
      </w:r>
    </w:p>
    <w:p w:rsidR="00BC41B1" w:rsidRPr="00977DC4" w:rsidRDefault="00A85486" w:rsidP="00ED0F71">
      <w:pPr>
        <w:spacing w:line="240" w:lineRule="auto"/>
        <w:rPr>
          <w:b/>
          <w:color w:val="FF0000"/>
          <w:sz w:val="24"/>
          <w:szCs w:val="24"/>
        </w:rPr>
      </w:pPr>
      <w:r w:rsidRPr="00977DC4">
        <w:rPr>
          <w:b/>
          <w:color w:val="FF0000"/>
          <w:sz w:val="24"/>
          <w:szCs w:val="24"/>
        </w:rPr>
        <w:t>(To be completed by a representative</w:t>
      </w:r>
      <w:r w:rsidR="00544E39">
        <w:rPr>
          <w:b/>
          <w:color w:val="FF0000"/>
          <w:sz w:val="24"/>
          <w:szCs w:val="24"/>
        </w:rPr>
        <w:t>,</w:t>
      </w:r>
      <w:r w:rsidRPr="00977DC4">
        <w:rPr>
          <w:b/>
          <w:color w:val="FF0000"/>
          <w:sz w:val="24"/>
          <w:szCs w:val="24"/>
        </w:rPr>
        <w:t xml:space="preserve"> person holding parental authority </w:t>
      </w:r>
      <w:r w:rsidR="00362E20">
        <w:rPr>
          <w:b/>
          <w:color w:val="FF0000"/>
          <w:sz w:val="24"/>
          <w:szCs w:val="24"/>
        </w:rPr>
        <w:t xml:space="preserve">for a child under the age of 12 </w:t>
      </w:r>
      <w:r w:rsidRPr="00977DC4">
        <w:rPr>
          <w:b/>
          <w:color w:val="FF0000"/>
          <w:sz w:val="24"/>
          <w:szCs w:val="24"/>
        </w:rPr>
        <w:t>or a relative / friend having power of attorney</w:t>
      </w:r>
      <w:r w:rsidR="00977DC4" w:rsidRPr="00977DC4">
        <w:rPr>
          <w:b/>
          <w:color w:val="FF0000"/>
          <w:sz w:val="24"/>
          <w:szCs w:val="24"/>
        </w:rPr>
        <w:t xml:space="preserve"> if you are applying for your own personal records DO NOT FILL IN THIS FORM. Please complete the Access to Personal Records Request form on our website</w:t>
      </w:r>
      <w:r w:rsidRPr="00977DC4">
        <w:rPr>
          <w:b/>
          <w:color w:val="FF0000"/>
          <w:sz w:val="24"/>
          <w:szCs w:val="24"/>
        </w:rPr>
        <w:t>)</w:t>
      </w:r>
      <w:r w:rsidR="001576F9" w:rsidRPr="00977DC4">
        <w:rPr>
          <w:b/>
          <w:color w:val="FF0000"/>
          <w:sz w:val="24"/>
          <w:szCs w:val="24"/>
        </w:rPr>
        <w:t xml:space="preserve"> 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ED0F71" w:rsidTr="00CB4ACC">
        <w:trPr>
          <w:trHeight w:val="12189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ACC" w:rsidRDefault="00CB4ACC" w:rsidP="008015A7">
            <w:pPr>
              <w:pStyle w:val="Letterclosing"/>
              <w:spacing w:after="0" w:line="240" w:lineRule="auto"/>
              <w:jc w:val="both"/>
              <w:rPr>
                <w:b/>
              </w:rPr>
            </w:pPr>
          </w:p>
          <w:p w:rsidR="008015A7" w:rsidRPr="00CE4450" w:rsidRDefault="008015A7" w:rsidP="008015A7">
            <w:pPr>
              <w:pStyle w:val="Letterclosing"/>
              <w:spacing w:after="0" w:line="240" w:lineRule="auto"/>
              <w:jc w:val="both"/>
            </w:pPr>
            <w:r w:rsidRPr="00CE4450">
              <w:rPr>
                <w:b/>
              </w:rPr>
              <w:t>Please complete and return this form with the required ID to:</w:t>
            </w:r>
            <w:r w:rsidRPr="00CE4450">
              <w:t xml:space="preserve">  </w:t>
            </w:r>
          </w:p>
          <w:p w:rsidR="008015A7" w:rsidRPr="00CE4450" w:rsidRDefault="008015A7" w:rsidP="008015A7">
            <w:pPr>
              <w:pStyle w:val="Letterclosing"/>
              <w:spacing w:after="0" w:line="240" w:lineRule="auto"/>
              <w:jc w:val="both"/>
              <w:rPr>
                <w:color w:val="FF0000"/>
                <w:sz w:val="18"/>
                <w:szCs w:val="18"/>
              </w:rPr>
            </w:pPr>
            <w:r w:rsidRPr="00CE4450">
              <w:t>Action for Children, Access to Records Service, 231 Camberwell New Road, Camberwell, SE5 0TH</w:t>
            </w:r>
            <w:r w:rsidRPr="00CE4450">
              <w:rPr>
                <w:color w:val="FF0000"/>
                <w:sz w:val="18"/>
                <w:szCs w:val="18"/>
              </w:rPr>
              <w:t xml:space="preserve"> </w:t>
            </w:r>
          </w:p>
          <w:p w:rsidR="008015A7" w:rsidRDefault="008015A7" w:rsidP="008015A7">
            <w:pPr>
              <w:pStyle w:val="Letterclosing"/>
              <w:spacing w:after="0" w:line="240" w:lineRule="auto"/>
              <w:jc w:val="both"/>
              <w:rPr>
                <w:b/>
                <w:sz w:val="18"/>
                <w:szCs w:val="18"/>
              </w:rPr>
            </w:pPr>
          </w:p>
          <w:p w:rsidR="00A57087" w:rsidRPr="00CE4450" w:rsidRDefault="00A57087" w:rsidP="00ED0F71">
            <w:pPr>
              <w:pStyle w:val="Letterclosing"/>
              <w:spacing w:after="0" w:line="240" w:lineRule="auto"/>
              <w:jc w:val="both"/>
            </w:pPr>
            <w:r w:rsidRPr="00CE4450">
              <w:rPr>
                <w:b/>
              </w:rPr>
              <w:t>We</w:t>
            </w:r>
            <w:r w:rsidR="001D092E" w:rsidRPr="00CE4450">
              <w:rPr>
                <w:b/>
              </w:rPr>
              <w:t xml:space="preserve"> recommend</w:t>
            </w:r>
            <w:r w:rsidRPr="00CE4450">
              <w:rPr>
                <w:b/>
              </w:rPr>
              <w:t xml:space="preserve"> this</w:t>
            </w:r>
            <w:r w:rsidR="00CE16BC" w:rsidRPr="00CE4450">
              <w:rPr>
                <w:b/>
              </w:rPr>
              <w:t xml:space="preserve"> f</w:t>
            </w:r>
            <w:r w:rsidR="00D71049" w:rsidRPr="00CE4450">
              <w:rPr>
                <w:b/>
              </w:rPr>
              <w:t>or</w:t>
            </w:r>
            <w:r w:rsidR="00CE16BC" w:rsidRPr="00CE4450">
              <w:rPr>
                <w:b/>
              </w:rPr>
              <w:t>m</w:t>
            </w:r>
            <w:r w:rsidRPr="00CE4450">
              <w:rPr>
                <w:b/>
              </w:rPr>
              <w:t xml:space="preserve"> is sent by </w:t>
            </w:r>
            <w:r w:rsidR="00BC6498" w:rsidRPr="00CE4450">
              <w:rPr>
                <w:b/>
              </w:rPr>
              <w:t xml:space="preserve">a </w:t>
            </w:r>
            <w:r w:rsidR="009D5CA7" w:rsidRPr="00CE4450">
              <w:rPr>
                <w:b/>
              </w:rPr>
              <w:t>tracked service</w:t>
            </w:r>
            <w:r w:rsidR="00CE16BC" w:rsidRPr="00CE4450">
              <w:rPr>
                <w:b/>
              </w:rPr>
              <w:t>,</w:t>
            </w:r>
            <w:r w:rsidR="00C61D33" w:rsidRPr="00CE4450">
              <w:rPr>
                <w:b/>
              </w:rPr>
              <w:t xml:space="preserve"> </w:t>
            </w:r>
            <w:r w:rsidRPr="00CE4450">
              <w:rPr>
                <w:b/>
              </w:rPr>
              <w:t xml:space="preserve">or </w:t>
            </w:r>
            <w:r w:rsidR="0063037D" w:rsidRPr="00CE4450">
              <w:rPr>
                <w:b/>
              </w:rPr>
              <w:t xml:space="preserve">if you would prefer to email </w:t>
            </w:r>
            <w:r w:rsidR="00BC6498" w:rsidRPr="00CE4450">
              <w:rPr>
                <w:b/>
              </w:rPr>
              <w:t xml:space="preserve">your application </w:t>
            </w:r>
            <w:r w:rsidR="00EE61DD" w:rsidRPr="00CE4450">
              <w:rPr>
                <w:b/>
              </w:rPr>
              <w:t>to us</w:t>
            </w:r>
            <w:r w:rsidR="003E4123" w:rsidRPr="00CE4450">
              <w:rPr>
                <w:b/>
              </w:rPr>
              <w:t xml:space="preserve"> </w:t>
            </w:r>
            <w:r w:rsidR="0063037D" w:rsidRPr="00CE4450">
              <w:rPr>
                <w:b/>
              </w:rPr>
              <w:t>at</w:t>
            </w:r>
            <w:r w:rsidRPr="00CE4450">
              <w:rPr>
                <w:b/>
              </w:rPr>
              <w:t xml:space="preserve"> </w:t>
            </w:r>
            <w:hyperlink r:id="rId9" w:history="1">
              <w:r w:rsidR="00B25F0E" w:rsidRPr="00CE4450">
                <w:rPr>
                  <w:rStyle w:val="Hyperlink"/>
                  <w:b/>
                </w:rPr>
                <w:t>ATR@actionforchildren.org.uk</w:t>
              </w:r>
            </w:hyperlink>
            <w:r w:rsidR="00CA54EC" w:rsidRPr="00CE4450">
              <w:rPr>
                <w:b/>
              </w:rPr>
              <w:t>.</w:t>
            </w:r>
            <w:r w:rsidR="00EE61DD" w:rsidRPr="00CE4450">
              <w:rPr>
                <w:b/>
              </w:rPr>
              <w:t xml:space="preserve"> </w:t>
            </w:r>
            <w:r w:rsidR="006171E6" w:rsidRPr="00CE4450">
              <w:rPr>
                <w:b/>
              </w:rPr>
              <w:t xml:space="preserve">Telephone: </w:t>
            </w:r>
            <w:r w:rsidR="00A741ED" w:rsidRPr="00CE4450">
              <w:rPr>
                <w:b/>
              </w:rPr>
              <w:t>0207 701 1144</w:t>
            </w:r>
            <w:r w:rsidR="00BC6498" w:rsidRPr="00CE4450">
              <w:rPr>
                <w:b/>
              </w:rPr>
              <w:t>.</w:t>
            </w:r>
          </w:p>
          <w:p w:rsidR="004B2260" w:rsidRDefault="004B2260" w:rsidP="00ED0F71">
            <w:pPr>
              <w:pStyle w:val="Letterclosing"/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  <w:r w:rsidRPr="008015A7">
              <w:rPr>
                <w:b/>
                <w:u w:val="single"/>
              </w:rPr>
              <w:t>Section 1: Data Subjects details</w:t>
            </w: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</w:pPr>
            <w:r w:rsidRPr="008015A7">
              <w:t>I am seeking records held by Action for Children relating to:</w:t>
            </w: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</w:pP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</w:pPr>
            <w:r w:rsidRPr="008015A7">
              <w:t xml:space="preserve">Data Subject (The person </w:t>
            </w:r>
            <w:bookmarkStart w:id="0" w:name="_GoBack"/>
            <w:bookmarkEnd w:id="0"/>
            <w:r w:rsidRPr="008015A7">
              <w:t>whose information is being requested)</w:t>
            </w: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</w:pPr>
          </w:p>
          <w:p w:rsidR="004B2260" w:rsidRDefault="004B2260" w:rsidP="00ED0F71">
            <w:pPr>
              <w:pStyle w:val="Letterclosing"/>
              <w:spacing w:after="0" w:line="240" w:lineRule="auto"/>
              <w:jc w:val="both"/>
            </w:pPr>
            <w:r w:rsidRPr="008015A7">
              <w:t>Name:</w:t>
            </w:r>
            <w:r w:rsidR="008015A7">
              <w:t>______________________________________________________________________________</w:t>
            </w:r>
          </w:p>
          <w:p w:rsidR="00CB4ACC" w:rsidRDefault="00CB4ACC" w:rsidP="00CB4ACC">
            <w:pPr>
              <w:pStyle w:val="Letterclosing"/>
              <w:spacing w:after="0" w:line="240" w:lineRule="auto"/>
            </w:pPr>
          </w:p>
          <w:p w:rsidR="004B2260" w:rsidRDefault="004B2260" w:rsidP="00CB4ACC">
            <w:pPr>
              <w:pStyle w:val="Letterclosing"/>
              <w:spacing w:after="0" w:line="240" w:lineRule="auto"/>
            </w:pPr>
            <w:r w:rsidRPr="008015A7">
              <w:t xml:space="preserve">Other names known </w:t>
            </w:r>
            <w:r w:rsidR="00CB4ACC">
              <w:t>b</w:t>
            </w:r>
            <w:r w:rsidRPr="008015A7">
              <w:t>y:</w:t>
            </w:r>
            <w:r w:rsidR="008015A7">
              <w:t>________________________________________________________________</w:t>
            </w:r>
          </w:p>
          <w:p w:rsidR="008015A7" w:rsidRPr="008015A7" w:rsidRDefault="008015A7" w:rsidP="00ED0F71">
            <w:pPr>
              <w:pStyle w:val="Letterclosing"/>
              <w:spacing w:after="0" w:line="240" w:lineRule="auto"/>
              <w:jc w:val="both"/>
            </w:pPr>
          </w:p>
          <w:p w:rsidR="004B2260" w:rsidRDefault="004B2260" w:rsidP="00ED0F71">
            <w:pPr>
              <w:pStyle w:val="Letterclosing"/>
              <w:spacing w:after="0" w:line="240" w:lineRule="auto"/>
              <w:jc w:val="both"/>
            </w:pPr>
            <w:r w:rsidRPr="008015A7">
              <w:t>Date of Birth</w:t>
            </w:r>
            <w:r w:rsidR="008015A7">
              <w:t>________________________________________________________________________</w:t>
            </w:r>
          </w:p>
          <w:p w:rsidR="008015A7" w:rsidRPr="008015A7" w:rsidRDefault="008015A7" w:rsidP="00ED0F71">
            <w:pPr>
              <w:pStyle w:val="Letterclosing"/>
              <w:spacing w:after="0" w:line="240" w:lineRule="auto"/>
              <w:jc w:val="both"/>
            </w:pPr>
          </w:p>
          <w:p w:rsidR="004B2260" w:rsidRDefault="004B2260" w:rsidP="00ED0F71">
            <w:pPr>
              <w:pStyle w:val="Letterclosing"/>
              <w:spacing w:after="0" w:line="240" w:lineRule="auto"/>
              <w:jc w:val="both"/>
            </w:pPr>
            <w:r w:rsidRPr="008015A7">
              <w:t>Current Address:</w:t>
            </w:r>
            <w:r w:rsidR="008015A7">
              <w:t>_____________________________________________________________________</w:t>
            </w:r>
          </w:p>
          <w:p w:rsidR="008015A7" w:rsidRDefault="008015A7" w:rsidP="00ED0F71">
            <w:pPr>
              <w:pStyle w:val="Letterclosing"/>
              <w:spacing w:after="0" w:line="240" w:lineRule="auto"/>
              <w:jc w:val="both"/>
            </w:pPr>
          </w:p>
          <w:p w:rsidR="00CB4ACC" w:rsidRDefault="008015A7" w:rsidP="00ED0F71">
            <w:pPr>
              <w:pStyle w:val="Letterclosing"/>
              <w:spacing w:after="0" w:line="240" w:lineRule="auto"/>
              <w:jc w:val="both"/>
            </w:pPr>
            <w:r>
              <w:t>_____________________________________________________</w:t>
            </w:r>
            <w:r w:rsidR="00CB4ACC">
              <w:t>_____________________________</w:t>
            </w:r>
          </w:p>
          <w:p w:rsidR="00CB4ACC" w:rsidRDefault="00CB4ACC" w:rsidP="00ED0F71">
            <w:pPr>
              <w:pStyle w:val="Letterclosing"/>
              <w:spacing w:after="0" w:line="240" w:lineRule="auto"/>
              <w:jc w:val="both"/>
            </w:pPr>
          </w:p>
          <w:p w:rsidR="004B2260" w:rsidRDefault="004B2260" w:rsidP="00ED0F71">
            <w:pPr>
              <w:pStyle w:val="Letterclosing"/>
              <w:spacing w:after="0" w:line="240" w:lineRule="auto"/>
              <w:jc w:val="both"/>
            </w:pPr>
            <w:r w:rsidRPr="008015A7">
              <w:t>Telephone Number:</w:t>
            </w:r>
            <w:r w:rsidR="008015A7">
              <w:t>___________________________________________________________________</w:t>
            </w:r>
          </w:p>
          <w:p w:rsidR="008015A7" w:rsidRPr="008015A7" w:rsidRDefault="008015A7" w:rsidP="00ED0F71">
            <w:pPr>
              <w:pStyle w:val="Letterclosing"/>
              <w:spacing w:after="0" w:line="240" w:lineRule="auto"/>
              <w:jc w:val="both"/>
            </w:pP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</w:pPr>
            <w:r w:rsidRPr="008015A7">
              <w:t>Email:</w:t>
            </w:r>
            <w:r w:rsidR="008015A7">
              <w:t>______________________________________________________________________________</w:t>
            </w:r>
          </w:p>
          <w:p w:rsidR="008015A7" w:rsidRDefault="008015A7" w:rsidP="00ED0F71">
            <w:pPr>
              <w:pStyle w:val="Letterclosing"/>
              <w:spacing w:after="0" w:line="240" w:lineRule="auto"/>
              <w:jc w:val="both"/>
            </w:pPr>
          </w:p>
          <w:p w:rsidR="004B2260" w:rsidRDefault="004B2260" w:rsidP="00ED0F71">
            <w:pPr>
              <w:pStyle w:val="Letterclosing"/>
              <w:spacing w:after="0" w:line="240" w:lineRule="auto"/>
              <w:jc w:val="both"/>
            </w:pPr>
            <w:r w:rsidRPr="008015A7">
              <w:t>Location and name of Action for Children Service/s used:</w:t>
            </w:r>
            <w:r w:rsidR="008015A7">
              <w:softHyphen/>
            </w:r>
            <w:r w:rsidR="008015A7">
              <w:softHyphen/>
            </w:r>
            <w:r w:rsidR="008015A7">
              <w:softHyphen/>
            </w:r>
            <w:r w:rsidR="008015A7">
              <w:softHyphen/>
            </w:r>
            <w:r w:rsidR="008015A7">
              <w:softHyphen/>
            </w:r>
            <w:r w:rsidR="008015A7">
              <w:softHyphen/>
            </w:r>
            <w:r w:rsidR="008015A7">
              <w:softHyphen/>
            </w:r>
            <w:r w:rsidR="008015A7">
              <w:softHyphen/>
            </w:r>
            <w:r w:rsidR="008015A7">
              <w:softHyphen/>
            </w:r>
            <w:r w:rsidR="008015A7">
              <w:softHyphen/>
            </w:r>
            <w:r w:rsidR="008015A7">
              <w:softHyphen/>
            </w:r>
            <w:r w:rsidR="008015A7">
              <w:softHyphen/>
            </w:r>
            <w:r w:rsidR="008015A7">
              <w:softHyphen/>
            </w:r>
            <w:r w:rsidR="008015A7">
              <w:softHyphen/>
              <w:t>____________________________________</w:t>
            </w:r>
            <w:r w:rsidR="00CB4ACC">
              <w:t>__</w:t>
            </w:r>
          </w:p>
          <w:p w:rsidR="008015A7" w:rsidRDefault="008015A7" w:rsidP="00ED0F71">
            <w:pPr>
              <w:pStyle w:val="Letterclosing"/>
              <w:spacing w:after="0" w:line="240" w:lineRule="auto"/>
              <w:jc w:val="both"/>
            </w:pPr>
          </w:p>
          <w:p w:rsidR="008015A7" w:rsidRDefault="008015A7" w:rsidP="00ED0F71">
            <w:pPr>
              <w:pStyle w:val="Letterclosing"/>
              <w:spacing w:after="0" w:line="240" w:lineRule="auto"/>
              <w:jc w:val="both"/>
            </w:pPr>
            <w:r>
              <w:t>_______________________________________________________________________</w:t>
            </w:r>
            <w:r w:rsidR="00CB4ACC">
              <w:t>____________</w:t>
            </w:r>
          </w:p>
          <w:p w:rsidR="00CE4450" w:rsidRPr="008015A7" w:rsidRDefault="00CE4450" w:rsidP="00ED0F71">
            <w:pPr>
              <w:pStyle w:val="Letterclosing"/>
              <w:spacing w:after="0" w:line="240" w:lineRule="auto"/>
              <w:jc w:val="both"/>
            </w:pP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</w:pPr>
          </w:p>
          <w:p w:rsidR="00CE4450" w:rsidRDefault="00CE4450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  <w:r w:rsidRPr="008015A7">
              <w:rPr>
                <w:b/>
                <w:u w:val="single"/>
              </w:rPr>
              <w:t>Section 2: Details of representative person with parental authority or friend / relative having power of attorney:</w:t>
            </w: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</w:pPr>
          </w:p>
          <w:p w:rsidR="004B2260" w:rsidRDefault="004B2260" w:rsidP="00ED0F71">
            <w:pPr>
              <w:pStyle w:val="Letterclosing"/>
              <w:spacing w:after="0" w:line="240" w:lineRule="auto"/>
              <w:jc w:val="both"/>
            </w:pPr>
            <w:r w:rsidRPr="008015A7">
              <w:t>Name of representative:</w:t>
            </w:r>
            <w:r w:rsidR="008015A7">
              <w:t>_______________________________________________________________</w:t>
            </w:r>
          </w:p>
          <w:p w:rsidR="008015A7" w:rsidRPr="008015A7" w:rsidRDefault="008015A7" w:rsidP="00ED0F71">
            <w:pPr>
              <w:pStyle w:val="Letterclosing"/>
              <w:spacing w:after="0" w:line="240" w:lineRule="auto"/>
              <w:jc w:val="both"/>
            </w:pPr>
          </w:p>
          <w:p w:rsidR="004B2260" w:rsidRDefault="004B2260" w:rsidP="00ED0F71">
            <w:pPr>
              <w:pStyle w:val="Letterclosing"/>
              <w:spacing w:after="0" w:line="240" w:lineRule="auto"/>
              <w:jc w:val="both"/>
            </w:pPr>
            <w:r w:rsidRPr="008015A7">
              <w:t>Address</w:t>
            </w:r>
            <w:r w:rsidR="008015A7">
              <w:t>:____________________________________________________________________________</w:t>
            </w:r>
          </w:p>
          <w:p w:rsidR="008015A7" w:rsidRDefault="008015A7" w:rsidP="00ED0F71">
            <w:pPr>
              <w:pStyle w:val="Letterclosing"/>
              <w:spacing w:after="0" w:line="240" w:lineRule="auto"/>
              <w:jc w:val="both"/>
            </w:pPr>
          </w:p>
          <w:p w:rsidR="008015A7" w:rsidRPr="008015A7" w:rsidRDefault="008015A7" w:rsidP="00ED0F71">
            <w:pPr>
              <w:pStyle w:val="Letterclosing"/>
              <w:spacing w:after="0" w:line="240" w:lineRule="auto"/>
              <w:jc w:val="both"/>
            </w:pPr>
            <w:r>
              <w:t>___________________________________________________________________________________</w:t>
            </w: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</w:pPr>
            <w:r w:rsidRPr="008015A7">
              <w:t>(</w:t>
            </w:r>
            <w:r w:rsidRPr="0069306F">
              <w:rPr>
                <w:u w:val="single"/>
              </w:rPr>
              <w:t>The subjects data will be sent to this address)</w:t>
            </w:r>
          </w:p>
          <w:p w:rsidR="00683408" w:rsidRDefault="00683408" w:rsidP="00ED0F71">
            <w:pPr>
              <w:pStyle w:val="Letterclosing"/>
              <w:spacing w:after="0" w:line="240" w:lineRule="auto"/>
              <w:jc w:val="both"/>
            </w:pP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</w:pPr>
            <w:r w:rsidRPr="008015A7">
              <w:t>Telephone Number:</w:t>
            </w:r>
            <w:r w:rsidR="00683408">
              <w:t>_____________________________Mobile Number:________________________</w:t>
            </w:r>
          </w:p>
          <w:p w:rsidR="00683408" w:rsidRDefault="00683408" w:rsidP="00ED0F71">
            <w:pPr>
              <w:pStyle w:val="Letterclosing"/>
              <w:spacing w:after="0" w:line="240" w:lineRule="auto"/>
              <w:jc w:val="both"/>
            </w:pP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</w:pPr>
            <w:r w:rsidRPr="008015A7">
              <w:t>Email:</w:t>
            </w:r>
            <w:r w:rsidR="00683408">
              <w:t>______________________________________________________________________________</w:t>
            </w:r>
          </w:p>
          <w:p w:rsidR="00105FD4" w:rsidRPr="008015A7" w:rsidRDefault="00105FD4" w:rsidP="00ED0F71">
            <w:pPr>
              <w:pStyle w:val="Letterclosing"/>
              <w:spacing w:after="0" w:line="240" w:lineRule="auto"/>
              <w:jc w:val="both"/>
            </w:pPr>
          </w:p>
          <w:p w:rsidR="00CE4450" w:rsidRDefault="00CE4450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</w:p>
          <w:p w:rsidR="00CE4450" w:rsidRDefault="00CE4450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</w:p>
          <w:p w:rsidR="00CE4450" w:rsidRPr="00CE4450" w:rsidRDefault="00CE4450" w:rsidP="00CE4450">
            <w:pPr>
              <w:pStyle w:val="Letterclosing"/>
              <w:spacing w:after="0" w:line="240" w:lineRule="auto"/>
              <w:jc w:val="center"/>
            </w:pPr>
            <w:r w:rsidRPr="00CE4450">
              <w:t>Page 1 of 2</w:t>
            </w:r>
          </w:p>
          <w:p w:rsidR="00CE4450" w:rsidRDefault="00CE4450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</w:p>
          <w:p w:rsidR="00CB4ACC" w:rsidRDefault="00CB4ACC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</w:p>
          <w:p w:rsidR="00CB4ACC" w:rsidRDefault="00CB4ACC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</w:p>
          <w:p w:rsidR="00CB4ACC" w:rsidRDefault="00CB4ACC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</w:p>
          <w:p w:rsidR="00CB4ACC" w:rsidRDefault="00CB4ACC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</w:p>
          <w:p w:rsidR="00CE4450" w:rsidRDefault="00CE4450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</w:p>
          <w:p w:rsidR="00105FD4" w:rsidRPr="00683408" w:rsidRDefault="00105FD4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  <w:r w:rsidRPr="00683408">
              <w:rPr>
                <w:b/>
                <w:u w:val="single"/>
              </w:rPr>
              <w:t>Section 3 Declaration:</w:t>
            </w:r>
            <w:r w:rsidR="00683408">
              <w:rPr>
                <w:b/>
                <w:u w:val="single"/>
              </w:rPr>
              <w:t xml:space="preserve"> (Please tick appropriate box)</w:t>
            </w:r>
          </w:p>
          <w:p w:rsidR="00105FD4" w:rsidRPr="008015A7" w:rsidRDefault="00DB2AE2" w:rsidP="00ED0F71">
            <w:pPr>
              <w:pStyle w:val="Letterclosing"/>
              <w:spacing w:after="0" w:line="240" w:lineRule="auto"/>
              <w:jc w:val="both"/>
            </w:pPr>
            <w:r>
              <w:rPr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157480</wp:posOffset>
                      </wp:positionV>
                      <wp:extent cx="139700" cy="114300"/>
                      <wp:effectExtent l="6985" t="9525" r="5715" b="9525"/>
                      <wp:wrapNone/>
                      <wp:docPr id="14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37E993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29" o:spid="_x0000_s1026" type="#_x0000_t109" style="position:absolute;margin-left:.95pt;margin-top:12.4pt;width:11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"/>
                  </w:pict>
                </mc:Fallback>
              </mc:AlternateContent>
            </w:r>
          </w:p>
          <w:p w:rsidR="00105FD4" w:rsidRDefault="00683408" w:rsidP="00ED0F71">
            <w:pPr>
              <w:pStyle w:val="Letterclosing"/>
              <w:spacing w:after="0" w:line="240" w:lineRule="auto"/>
              <w:jc w:val="both"/>
            </w:pPr>
            <w:r>
              <w:t xml:space="preserve">I    </w:t>
            </w:r>
            <w:r w:rsidR="00977DC4" w:rsidRPr="00977DC4">
              <w:rPr>
                <w:u w:val="single"/>
              </w:rPr>
              <w:t xml:space="preserve">Consent of the </w:t>
            </w:r>
            <w:r w:rsidR="00B248B9">
              <w:rPr>
                <w:u w:val="single"/>
              </w:rPr>
              <w:t>D</w:t>
            </w:r>
            <w:r w:rsidR="00977DC4" w:rsidRPr="00977DC4">
              <w:rPr>
                <w:u w:val="single"/>
              </w:rPr>
              <w:t xml:space="preserve">ata </w:t>
            </w:r>
            <w:r w:rsidR="00B248B9">
              <w:rPr>
                <w:u w:val="single"/>
              </w:rPr>
              <w:t>S</w:t>
            </w:r>
            <w:r w:rsidR="00977DC4" w:rsidRPr="00977DC4">
              <w:rPr>
                <w:u w:val="single"/>
              </w:rPr>
              <w:t>ubject:</w:t>
            </w:r>
            <w:r w:rsidR="00977DC4">
              <w:t xml:space="preserve"> </w:t>
            </w:r>
            <w:r>
              <w:t>I am</w:t>
            </w:r>
            <w:r w:rsidR="00105FD4" w:rsidRPr="008015A7">
              <w:t xml:space="preserve"> the person named in Section 1. The information supplied in this request is correct, I request that my data be sent to the representative named at the address provided in section 2.</w:t>
            </w:r>
          </w:p>
          <w:p w:rsidR="00977DC4" w:rsidRDefault="00977DC4" w:rsidP="00ED0F71">
            <w:pPr>
              <w:pStyle w:val="Letterclosing"/>
              <w:spacing w:after="0" w:line="240" w:lineRule="auto"/>
              <w:jc w:val="both"/>
            </w:pPr>
          </w:p>
          <w:p w:rsidR="00977DC4" w:rsidRPr="00CE4450" w:rsidRDefault="00977DC4" w:rsidP="00977DC4">
            <w:pPr>
              <w:pStyle w:val="Letterclosing"/>
              <w:spacing w:after="0" w:line="240" w:lineRule="auto"/>
              <w:jc w:val="both"/>
              <w:rPr>
                <w:b/>
              </w:rPr>
            </w:pPr>
            <w:r w:rsidRPr="00CE4450">
              <w:rPr>
                <w:b/>
              </w:rPr>
              <w:t>Signed:_____________________________________________________________________________</w:t>
            </w:r>
          </w:p>
          <w:p w:rsidR="00977DC4" w:rsidRPr="00CE4450" w:rsidRDefault="00977DC4" w:rsidP="00977DC4">
            <w:pPr>
              <w:pStyle w:val="Letterclosing"/>
              <w:spacing w:after="0" w:line="240" w:lineRule="auto"/>
              <w:jc w:val="both"/>
              <w:rPr>
                <w:b/>
              </w:rPr>
            </w:pPr>
          </w:p>
          <w:p w:rsidR="00977DC4" w:rsidRPr="00977DC4" w:rsidRDefault="00977DC4" w:rsidP="00ED0F71">
            <w:pPr>
              <w:pStyle w:val="Letterclosing"/>
              <w:spacing w:after="0" w:line="240" w:lineRule="auto"/>
              <w:jc w:val="both"/>
              <w:rPr>
                <w:b/>
              </w:rPr>
            </w:pPr>
            <w:r w:rsidRPr="00CE4450">
              <w:rPr>
                <w:b/>
              </w:rPr>
              <w:t>Name:_______________________________________________Date:_______________</w:t>
            </w:r>
            <w:r>
              <w:rPr>
                <w:b/>
              </w:rPr>
              <w:t>___________</w:t>
            </w:r>
          </w:p>
          <w:p w:rsidR="00977DC4" w:rsidRDefault="00DB2AE2" w:rsidP="00ED0F71">
            <w:pPr>
              <w:pStyle w:val="Letterclosing"/>
              <w:spacing w:after="0" w:line="240" w:lineRule="auto"/>
              <w:jc w:val="both"/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158115</wp:posOffset>
                      </wp:positionV>
                      <wp:extent cx="139700" cy="114300"/>
                      <wp:effectExtent l="10160" t="9525" r="12065" b="9525"/>
                      <wp:wrapNone/>
                      <wp:docPr id="13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07AA4" id="AutoShape 37" o:spid="_x0000_s1026" type="#_x0000_t109" style="position:absolute;margin-left:1.95pt;margin-top:12.45pt;width:11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"/>
                  </w:pict>
                </mc:Fallback>
              </mc:AlternateContent>
            </w:r>
          </w:p>
          <w:p w:rsidR="00105FD4" w:rsidRDefault="00977DC4" w:rsidP="00ED0F71">
            <w:pPr>
              <w:pStyle w:val="Letterclosing"/>
              <w:spacing w:after="0" w:line="240" w:lineRule="auto"/>
              <w:jc w:val="both"/>
            </w:pPr>
            <w:r>
              <w:t xml:space="preserve">       I am the Data Subject’s representative</w:t>
            </w:r>
          </w:p>
          <w:p w:rsidR="00977DC4" w:rsidRDefault="00977DC4" w:rsidP="00ED0F71">
            <w:pPr>
              <w:pStyle w:val="Letterclosing"/>
              <w:spacing w:after="0" w:line="240" w:lineRule="auto"/>
              <w:jc w:val="both"/>
            </w:pPr>
          </w:p>
          <w:p w:rsidR="00977DC4" w:rsidRPr="00CE4450" w:rsidRDefault="00977DC4" w:rsidP="00977DC4">
            <w:pPr>
              <w:pStyle w:val="Letterclosing"/>
              <w:spacing w:after="0" w:line="240" w:lineRule="auto"/>
              <w:jc w:val="both"/>
              <w:rPr>
                <w:b/>
              </w:rPr>
            </w:pPr>
            <w:r w:rsidRPr="00CE4450">
              <w:rPr>
                <w:b/>
              </w:rPr>
              <w:t>Signed:_____________________________________________________________________________</w:t>
            </w:r>
          </w:p>
          <w:p w:rsidR="00977DC4" w:rsidRPr="00CE4450" w:rsidRDefault="00977DC4" w:rsidP="00977DC4">
            <w:pPr>
              <w:pStyle w:val="Letterclosing"/>
              <w:spacing w:after="0" w:line="240" w:lineRule="auto"/>
              <w:jc w:val="both"/>
              <w:rPr>
                <w:b/>
              </w:rPr>
            </w:pPr>
          </w:p>
          <w:p w:rsidR="00977DC4" w:rsidRPr="00977DC4" w:rsidRDefault="00977DC4" w:rsidP="00977DC4">
            <w:pPr>
              <w:pStyle w:val="Letterclosing"/>
              <w:spacing w:after="0" w:line="240" w:lineRule="auto"/>
              <w:jc w:val="both"/>
              <w:rPr>
                <w:b/>
              </w:rPr>
            </w:pPr>
            <w:r w:rsidRPr="00CE4450">
              <w:rPr>
                <w:b/>
              </w:rPr>
              <w:t>Name:_______________________________________________Date:_______________</w:t>
            </w:r>
            <w:r>
              <w:rPr>
                <w:b/>
              </w:rPr>
              <w:t>___________</w:t>
            </w:r>
          </w:p>
          <w:p w:rsidR="00977DC4" w:rsidRPr="008015A7" w:rsidRDefault="00977DC4" w:rsidP="00ED0F71">
            <w:pPr>
              <w:pStyle w:val="Letterclosing"/>
              <w:spacing w:after="0" w:line="240" w:lineRule="auto"/>
              <w:jc w:val="both"/>
            </w:pPr>
          </w:p>
          <w:p w:rsidR="00105FD4" w:rsidRPr="00683408" w:rsidRDefault="00105FD4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  <w:r w:rsidRPr="00683408">
              <w:rPr>
                <w:b/>
                <w:u w:val="single"/>
              </w:rPr>
              <w:t>Or</w:t>
            </w:r>
          </w:p>
          <w:p w:rsidR="00105FD4" w:rsidRPr="008015A7" w:rsidRDefault="00DB2AE2" w:rsidP="00ED0F71">
            <w:pPr>
              <w:pStyle w:val="Letterclosing"/>
              <w:spacing w:after="0" w:line="240" w:lineRule="auto"/>
              <w:jc w:val="both"/>
            </w:pPr>
            <w:r>
              <w:rPr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135255</wp:posOffset>
                      </wp:positionV>
                      <wp:extent cx="139700" cy="114300"/>
                      <wp:effectExtent l="6985" t="5080" r="5715" b="13970"/>
                      <wp:wrapNone/>
                      <wp:docPr id="12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D189B" id="AutoShape 30" o:spid="_x0000_s1026" type="#_x0000_t109" style="position:absolute;margin-left:.95pt;margin-top:10.65pt;width:11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"/>
                  </w:pict>
                </mc:Fallback>
              </mc:AlternateContent>
            </w:r>
          </w:p>
          <w:p w:rsidR="00105FD4" w:rsidRDefault="00683408" w:rsidP="00ED0F71">
            <w:pPr>
              <w:pStyle w:val="Letterclosing"/>
              <w:spacing w:after="0" w:line="240" w:lineRule="auto"/>
              <w:jc w:val="both"/>
            </w:pPr>
            <w:r>
              <w:t xml:space="preserve">      </w:t>
            </w:r>
            <w:r w:rsidR="00105FD4" w:rsidRPr="008015A7">
              <w:t>I have Parental responsibility for the person named in section 1 and request that data be sent to my home address provided in section 2.</w:t>
            </w:r>
          </w:p>
          <w:p w:rsidR="00977DC4" w:rsidRDefault="00977DC4" w:rsidP="00ED0F71">
            <w:pPr>
              <w:pStyle w:val="Letterclosing"/>
              <w:spacing w:after="0" w:line="240" w:lineRule="auto"/>
              <w:jc w:val="both"/>
            </w:pPr>
          </w:p>
          <w:p w:rsidR="00977DC4" w:rsidRPr="00CE4450" w:rsidRDefault="00977DC4" w:rsidP="00977DC4">
            <w:pPr>
              <w:pStyle w:val="Letterclosing"/>
              <w:spacing w:after="0" w:line="240" w:lineRule="auto"/>
              <w:jc w:val="both"/>
              <w:rPr>
                <w:b/>
              </w:rPr>
            </w:pPr>
            <w:r w:rsidRPr="00CE4450">
              <w:rPr>
                <w:b/>
              </w:rPr>
              <w:t>Signed:_____________________________________________________________________________</w:t>
            </w:r>
          </w:p>
          <w:p w:rsidR="00977DC4" w:rsidRPr="00CE4450" w:rsidRDefault="00977DC4" w:rsidP="00977DC4">
            <w:pPr>
              <w:pStyle w:val="Letterclosing"/>
              <w:spacing w:after="0" w:line="240" w:lineRule="auto"/>
              <w:jc w:val="both"/>
              <w:rPr>
                <w:b/>
              </w:rPr>
            </w:pPr>
          </w:p>
          <w:p w:rsidR="00977DC4" w:rsidRPr="00977DC4" w:rsidRDefault="00977DC4" w:rsidP="00977DC4">
            <w:pPr>
              <w:pStyle w:val="Letterclosing"/>
              <w:spacing w:after="0" w:line="240" w:lineRule="auto"/>
              <w:jc w:val="both"/>
              <w:rPr>
                <w:b/>
              </w:rPr>
            </w:pPr>
            <w:r w:rsidRPr="00CE4450">
              <w:rPr>
                <w:b/>
              </w:rPr>
              <w:t>Name:_______________________________________________Date:_______________</w:t>
            </w:r>
            <w:r>
              <w:rPr>
                <w:b/>
              </w:rPr>
              <w:t>___________</w:t>
            </w:r>
          </w:p>
          <w:p w:rsidR="00105FD4" w:rsidRPr="008015A7" w:rsidRDefault="00105FD4" w:rsidP="00ED0F71">
            <w:pPr>
              <w:pStyle w:val="Letterclosing"/>
              <w:spacing w:after="0" w:line="240" w:lineRule="auto"/>
              <w:jc w:val="both"/>
            </w:pPr>
          </w:p>
          <w:p w:rsidR="00105FD4" w:rsidRPr="00683408" w:rsidRDefault="00105FD4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  <w:r w:rsidRPr="00683408">
              <w:rPr>
                <w:b/>
                <w:u w:val="single"/>
              </w:rPr>
              <w:t>Or</w:t>
            </w:r>
          </w:p>
          <w:p w:rsidR="00105FD4" w:rsidRPr="008015A7" w:rsidRDefault="00105FD4" w:rsidP="00ED0F71">
            <w:pPr>
              <w:pStyle w:val="Letterclosing"/>
              <w:spacing w:after="0" w:line="240" w:lineRule="auto"/>
              <w:jc w:val="both"/>
            </w:pPr>
          </w:p>
          <w:p w:rsidR="00105FD4" w:rsidRPr="008015A7" w:rsidRDefault="00DB2AE2" w:rsidP="00ED0F71">
            <w:pPr>
              <w:pStyle w:val="Letterclosing"/>
              <w:spacing w:after="0" w:line="240" w:lineRule="auto"/>
              <w:jc w:val="both"/>
            </w:pPr>
            <w:r>
              <w:rPr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5715</wp:posOffset>
                      </wp:positionV>
                      <wp:extent cx="139700" cy="114300"/>
                      <wp:effectExtent l="9525" t="5080" r="12700" b="13970"/>
                      <wp:wrapNone/>
                      <wp:docPr id="11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B06A4" id="AutoShape 31" o:spid="_x0000_s1026" type="#_x0000_t109" style="position:absolute;margin-left:.4pt;margin-top:.45pt;width:11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"/>
                  </w:pict>
                </mc:Fallback>
              </mc:AlternateContent>
            </w:r>
            <w:r w:rsidR="00683408">
              <w:t xml:space="preserve">       </w:t>
            </w:r>
            <w:r w:rsidR="00105FD4" w:rsidRPr="008015A7">
              <w:t>I have Power of Attorney for the person named in section 1 and request that data be sent to my address provided in section 2</w:t>
            </w:r>
          </w:p>
          <w:p w:rsidR="004B2260" w:rsidRPr="008015A7" w:rsidRDefault="004B2260" w:rsidP="00ED0F71">
            <w:pPr>
              <w:pStyle w:val="Letterclosing"/>
              <w:spacing w:after="0" w:line="240" w:lineRule="auto"/>
              <w:jc w:val="both"/>
            </w:pPr>
          </w:p>
          <w:p w:rsidR="00977DC4" w:rsidRPr="00CE4450" w:rsidRDefault="00977DC4" w:rsidP="00977DC4">
            <w:pPr>
              <w:pStyle w:val="Letterclosing"/>
              <w:spacing w:after="0" w:line="240" w:lineRule="auto"/>
              <w:jc w:val="both"/>
              <w:rPr>
                <w:b/>
              </w:rPr>
            </w:pPr>
            <w:r w:rsidRPr="00CE4450">
              <w:rPr>
                <w:b/>
              </w:rPr>
              <w:t>Signed:_____________________________________________________________________________</w:t>
            </w:r>
          </w:p>
          <w:p w:rsidR="00977DC4" w:rsidRPr="00CE4450" w:rsidRDefault="00977DC4" w:rsidP="00977DC4">
            <w:pPr>
              <w:pStyle w:val="Letterclosing"/>
              <w:spacing w:after="0" w:line="240" w:lineRule="auto"/>
              <w:jc w:val="both"/>
              <w:rPr>
                <w:b/>
              </w:rPr>
            </w:pPr>
          </w:p>
          <w:p w:rsidR="00977DC4" w:rsidRPr="00977DC4" w:rsidRDefault="00977DC4" w:rsidP="00977DC4">
            <w:pPr>
              <w:pStyle w:val="Letterclosing"/>
              <w:spacing w:after="0" w:line="240" w:lineRule="auto"/>
              <w:jc w:val="both"/>
              <w:rPr>
                <w:b/>
              </w:rPr>
            </w:pPr>
            <w:r w:rsidRPr="00CE4450">
              <w:rPr>
                <w:b/>
              </w:rPr>
              <w:t>Name:_______________________________________________Date:_______________</w:t>
            </w:r>
            <w:r>
              <w:rPr>
                <w:b/>
              </w:rPr>
              <w:t>___________</w:t>
            </w:r>
          </w:p>
          <w:p w:rsidR="00105FD4" w:rsidRPr="008015A7" w:rsidRDefault="00105FD4" w:rsidP="00ED0F71">
            <w:pPr>
              <w:pStyle w:val="Letterclosing"/>
              <w:spacing w:after="0" w:line="240" w:lineRule="auto"/>
              <w:jc w:val="both"/>
            </w:pPr>
          </w:p>
          <w:p w:rsidR="00105FD4" w:rsidRPr="008015A7" w:rsidRDefault="00105FD4" w:rsidP="00ED0F71">
            <w:pPr>
              <w:pStyle w:val="Letterclosing"/>
              <w:spacing w:after="0" w:line="240" w:lineRule="auto"/>
              <w:jc w:val="both"/>
            </w:pPr>
          </w:p>
          <w:p w:rsidR="00105FD4" w:rsidRPr="00CE4450" w:rsidRDefault="00105FD4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  <w:r w:rsidRPr="00CE4450">
              <w:rPr>
                <w:b/>
                <w:u w:val="single"/>
              </w:rPr>
              <w:t>Section 4 Identification required:</w:t>
            </w:r>
          </w:p>
          <w:p w:rsidR="00105FD4" w:rsidRPr="008015A7" w:rsidRDefault="00105FD4" w:rsidP="00ED0F71">
            <w:pPr>
              <w:pStyle w:val="Letterclosing"/>
              <w:spacing w:after="0" w:line="240" w:lineRule="auto"/>
              <w:jc w:val="both"/>
            </w:pPr>
          </w:p>
          <w:p w:rsidR="00105FD4" w:rsidRPr="008015A7" w:rsidRDefault="00105FD4" w:rsidP="00ED0F71">
            <w:pPr>
              <w:pStyle w:val="Letterclosing"/>
              <w:spacing w:after="0" w:line="240" w:lineRule="auto"/>
              <w:jc w:val="both"/>
            </w:pPr>
            <w:r w:rsidRPr="008015A7">
              <w:t>In order to process the application please provide relevant copies of</w:t>
            </w:r>
            <w:r w:rsidR="00426113" w:rsidRPr="008015A7">
              <w:t xml:space="preserve"> (see guidance notes)</w:t>
            </w:r>
            <w:r w:rsidRPr="008015A7">
              <w:t>;</w:t>
            </w:r>
          </w:p>
          <w:p w:rsidR="00426113" w:rsidRPr="008015A7" w:rsidRDefault="00426113" w:rsidP="00ED0F71">
            <w:pPr>
              <w:pStyle w:val="Letterclosing"/>
              <w:spacing w:after="0" w:line="240" w:lineRule="auto"/>
              <w:jc w:val="both"/>
            </w:pPr>
          </w:p>
          <w:p w:rsidR="00426113" w:rsidRPr="008015A7" w:rsidRDefault="00DB2AE2" w:rsidP="00ED0F71">
            <w:pPr>
              <w:pStyle w:val="Letterclosing"/>
              <w:spacing w:after="0" w:line="240" w:lineRule="auto"/>
              <w:jc w:val="both"/>
            </w:pPr>
            <w:r>
              <w:rPr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149860</wp:posOffset>
                      </wp:positionV>
                      <wp:extent cx="139700" cy="114300"/>
                      <wp:effectExtent l="9525" t="10160" r="12700" b="8890"/>
                      <wp:wrapNone/>
                      <wp:docPr id="10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B3E79" id="AutoShape 32" o:spid="_x0000_s1026" type="#_x0000_t109" style="position:absolute;margin-left:.4pt;margin-top:11.8pt;width:11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"/>
                  </w:pict>
                </mc:Fallback>
              </mc:AlternateContent>
            </w:r>
            <w:r w:rsidR="00426113" w:rsidRPr="00CE4450">
              <w:rPr>
                <w:b/>
              </w:rPr>
              <w:t>Proof of parental responsibility</w:t>
            </w:r>
            <w:r w:rsidR="00426113" w:rsidRPr="008015A7">
              <w:t xml:space="preserve"> </w:t>
            </w:r>
            <w:r w:rsidR="00426113" w:rsidRPr="00CE4450">
              <w:rPr>
                <w:color w:val="FF0000"/>
              </w:rPr>
              <w:t>one</w:t>
            </w:r>
            <w:r w:rsidR="00426113" w:rsidRPr="008015A7">
              <w:t xml:space="preserve"> of the following;</w:t>
            </w:r>
          </w:p>
          <w:p w:rsidR="00426113" w:rsidRPr="008015A7" w:rsidRDefault="00CE4450" w:rsidP="00ED0F71">
            <w:pPr>
              <w:pStyle w:val="Letterclosing"/>
              <w:spacing w:after="0" w:line="240" w:lineRule="auto"/>
              <w:jc w:val="both"/>
            </w:pPr>
            <w:r>
              <w:t xml:space="preserve">     </w:t>
            </w:r>
            <w:r w:rsidR="00426113" w:rsidRPr="008015A7">
              <w:t>Childs full birth certificate</w:t>
            </w:r>
          </w:p>
          <w:p w:rsidR="00426113" w:rsidRPr="008015A7" w:rsidRDefault="00DB2AE2" w:rsidP="00ED0F71">
            <w:pPr>
              <w:pStyle w:val="Letterclosing"/>
              <w:spacing w:after="0" w:line="240" w:lineRule="auto"/>
              <w:jc w:val="both"/>
            </w:pPr>
            <w:r>
              <w:rPr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6350</wp:posOffset>
                      </wp:positionV>
                      <wp:extent cx="139700" cy="114300"/>
                      <wp:effectExtent l="9525" t="6985" r="12700" b="12065"/>
                      <wp:wrapNone/>
                      <wp:docPr id="9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93412" id="AutoShape 33" o:spid="_x0000_s1026" type="#_x0000_t109" style="position:absolute;margin-left:.4pt;margin-top:.5pt;width:11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"/>
                  </w:pict>
                </mc:Fallback>
              </mc:AlternateContent>
            </w:r>
            <w:r w:rsidR="00CE4450">
              <w:t xml:space="preserve">      </w:t>
            </w:r>
            <w:r w:rsidR="00426113" w:rsidRPr="008015A7">
              <w:t>Court order</w:t>
            </w:r>
          </w:p>
          <w:p w:rsidR="00426113" w:rsidRPr="008015A7" w:rsidRDefault="00DB2AE2" w:rsidP="00ED0F71">
            <w:pPr>
              <w:pStyle w:val="Letterclosing"/>
              <w:spacing w:after="0" w:line="240" w:lineRule="auto"/>
              <w:jc w:val="both"/>
            </w:pPr>
            <w:r>
              <w:rPr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10795</wp:posOffset>
                      </wp:positionV>
                      <wp:extent cx="139700" cy="114300"/>
                      <wp:effectExtent l="9525" t="10160" r="12700" b="8890"/>
                      <wp:wrapNone/>
                      <wp:docPr id="8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14009" id="AutoShape 34" o:spid="_x0000_s1026" type="#_x0000_t109" style="position:absolute;margin-left:.4pt;margin-top:.85pt;width:11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"/>
                  </w:pict>
                </mc:Fallback>
              </mc:AlternateContent>
            </w:r>
            <w:r w:rsidR="00CE4450">
              <w:t xml:space="preserve">      </w:t>
            </w:r>
            <w:r w:rsidR="00426113" w:rsidRPr="008015A7">
              <w:t>Parental agreement</w:t>
            </w:r>
          </w:p>
          <w:p w:rsidR="00426113" w:rsidRPr="008015A7" w:rsidRDefault="00426113" w:rsidP="00ED0F71">
            <w:pPr>
              <w:pStyle w:val="Letterclosing"/>
              <w:spacing w:after="0" w:line="240" w:lineRule="auto"/>
              <w:jc w:val="both"/>
            </w:pPr>
          </w:p>
          <w:p w:rsidR="00426113" w:rsidRPr="00CE4450" w:rsidRDefault="00426113" w:rsidP="00ED0F71">
            <w:pPr>
              <w:pStyle w:val="Letterclosing"/>
              <w:spacing w:after="0" w:line="240" w:lineRule="auto"/>
              <w:jc w:val="both"/>
              <w:rPr>
                <w:b/>
                <w:u w:val="single"/>
              </w:rPr>
            </w:pPr>
            <w:r w:rsidRPr="00CE4450">
              <w:rPr>
                <w:b/>
                <w:u w:val="single"/>
              </w:rPr>
              <w:t xml:space="preserve">Or </w:t>
            </w:r>
          </w:p>
          <w:p w:rsidR="00CE4450" w:rsidRDefault="00CE4450" w:rsidP="00ED0F71">
            <w:pPr>
              <w:pStyle w:val="Letterclosing"/>
              <w:spacing w:after="0" w:line="240" w:lineRule="auto"/>
              <w:jc w:val="both"/>
            </w:pPr>
          </w:p>
          <w:p w:rsidR="00CE4450" w:rsidRPr="00CE4450" w:rsidRDefault="00CE4450" w:rsidP="00ED0F71">
            <w:pPr>
              <w:pStyle w:val="Letterclosing"/>
              <w:spacing w:after="0" w:line="240" w:lineRule="auto"/>
              <w:jc w:val="both"/>
              <w:rPr>
                <w:b/>
              </w:rPr>
            </w:pPr>
            <w:r w:rsidRPr="00CE4450">
              <w:rPr>
                <w:b/>
              </w:rPr>
              <w:t>Power of Attorney</w:t>
            </w:r>
          </w:p>
          <w:p w:rsidR="00426113" w:rsidRPr="008015A7" w:rsidRDefault="00DB2AE2" w:rsidP="00ED0F71">
            <w:pPr>
              <w:pStyle w:val="Letterclosing"/>
              <w:spacing w:after="0" w:line="240" w:lineRule="auto"/>
              <w:jc w:val="both"/>
            </w:pPr>
            <w:r>
              <w:rPr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22225</wp:posOffset>
                      </wp:positionV>
                      <wp:extent cx="139700" cy="114300"/>
                      <wp:effectExtent l="9525" t="5715" r="12700" b="13335"/>
                      <wp:wrapNone/>
                      <wp:docPr id="7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18964" id="AutoShape 35" o:spid="_x0000_s1026" type="#_x0000_t109" style="position:absolute;margin-left:.4pt;margin-top:1.75pt;width:11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"/>
                  </w:pict>
                </mc:Fallback>
              </mc:AlternateContent>
            </w:r>
            <w:r w:rsidR="00CE4450">
              <w:t xml:space="preserve">     Copy of </w:t>
            </w:r>
            <w:r w:rsidR="00426113" w:rsidRPr="008015A7">
              <w:t>Power of Attorney</w:t>
            </w:r>
            <w:r w:rsidR="00CE4450">
              <w:t xml:space="preserve"> documentation</w:t>
            </w:r>
          </w:p>
          <w:p w:rsidR="00105FD4" w:rsidRPr="008015A7" w:rsidRDefault="00105FD4" w:rsidP="00ED0F71">
            <w:pPr>
              <w:pStyle w:val="Letterclosing"/>
              <w:spacing w:after="0" w:line="240" w:lineRule="auto"/>
              <w:jc w:val="both"/>
            </w:pPr>
          </w:p>
          <w:p w:rsidR="004B2260" w:rsidRPr="00CE4450" w:rsidRDefault="00426113" w:rsidP="00ED0F71">
            <w:pPr>
              <w:pStyle w:val="Letterclosing"/>
              <w:spacing w:after="0" w:line="240" w:lineRule="auto"/>
              <w:jc w:val="both"/>
              <w:rPr>
                <w:u w:val="single"/>
              </w:rPr>
            </w:pPr>
            <w:r w:rsidRPr="00CE4450">
              <w:rPr>
                <w:b/>
                <w:u w:val="single"/>
              </w:rPr>
              <w:t>In addition,</w:t>
            </w:r>
            <w:r w:rsidRPr="008015A7">
              <w:t xml:space="preserve"> </w:t>
            </w:r>
            <w:r w:rsidRPr="00CE4450">
              <w:rPr>
                <w:u w:val="single"/>
              </w:rPr>
              <w:t>the representative person holding parental authority or person having Power of Attorney will need to verify their own identity as below</w:t>
            </w:r>
          </w:p>
          <w:p w:rsidR="00B1256F" w:rsidRPr="00B1256F" w:rsidRDefault="00715776" w:rsidP="002B3546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en-GB"/>
              </w:rPr>
            </w:pPr>
            <w:r w:rsidRPr="00B25F0E">
              <w:rPr>
                <w:rFonts w:eastAsia="Times New Roman"/>
                <w:b/>
                <w:sz w:val="20"/>
                <w:szCs w:val="20"/>
                <w:lang w:eastAsia="en-GB"/>
              </w:rPr>
              <w:t xml:space="preserve">Please send </w:t>
            </w:r>
            <w:r w:rsidR="0056012F">
              <w:rPr>
                <w:rFonts w:eastAsia="Times New Roman"/>
                <w:b/>
                <w:sz w:val="20"/>
                <w:szCs w:val="20"/>
                <w:lang w:eastAsia="en-GB"/>
              </w:rPr>
              <w:t xml:space="preserve">copies of </w:t>
            </w:r>
            <w:r w:rsidRPr="00B25F0E">
              <w:rPr>
                <w:rFonts w:eastAsia="Times New Roman"/>
                <w:b/>
                <w:sz w:val="20"/>
                <w:szCs w:val="20"/>
                <w:lang w:eastAsia="en-GB"/>
              </w:rPr>
              <w:t>the fo</w:t>
            </w:r>
            <w:r w:rsidR="002B3546" w:rsidRPr="00B25F0E">
              <w:rPr>
                <w:rFonts w:eastAsia="Times New Roman"/>
                <w:b/>
                <w:sz w:val="20"/>
                <w:szCs w:val="20"/>
                <w:lang w:eastAsia="en-GB"/>
              </w:rPr>
              <w:t>llowing I</w:t>
            </w:r>
            <w:r w:rsidR="0056012F">
              <w:rPr>
                <w:rFonts w:eastAsia="Times New Roman"/>
                <w:b/>
                <w:sz w:val="20"/>
                <w:szCs w:val="20"/>
                <w:lang w:eastAsia="en-GB"/>
              </w:rPr>
              <w:t>D</w:t>
            </w:r>
            <w:r w:rsidR="00B504B0" w:rsidRPr="00B25F0E">
              <w:rPr>
                <w:rFonts w:eastAsia="Times New Roman"/>
                <w:b/>
                <w:sz w:val="20"/>
                <w:szCs w:val="20"/>
                <w:lang w:eastAsia="en-GB"/>
              </w:rPr>
              <w:t xml:space="preserve"> to verify your identity</w:t>
            </w:r>
            <w:r w:rsidR="0056012F">
              <w:rPr>
                <w:rFonts w:eastAsia="Times New Roman"/>
                <w:b/>
                <w:sz w:val="20"/>
                <w:szCs w:val="20"/>
                <w:lang w:eastAsia="en-GB"/>
              </w:rPr>
              <w:t xml:space="preserve"> - </w:t>
            </w:r>
            <w:r w:rsidR="00B84888">
              <w:rPr>
                <w:rFonts w:eastAsia="Times New Roman"/>
                <w:b/>
                <w:sz w:val="20"/>
                <w:szCs w:val="20"/>
                <w:lang w:eastAsia="en-GB"/>
              </w:rPr>
              <w:t>we cannot proceed without this</w:t>
            </w:r>
            <w:r w:rsidR="0056012F">
              <w:rPr>
                <w:rFonts w:eastAsia="Times New Roman"/>
                <w:b/>
                <w:sz w:val="20"/>
                <w:szCs w:val="20"/>
                <w:lang w:eastAsia="en-GB"/>
              </w:rPr>
              <w:t xml:space="preserve"> information</w:t>
            </w:r>
          </w:p>
          <w:tbl>
            <w:tblPr>
              <w:tblW w:w="0" w:type="auto"/>
              <w:tblBorders>
                <w:top w:val="single" w:sz="12" w:space="0" w:color="000000"/>
                <w:bottom w:val="single" w:sz="12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00"/>
              <w:gridCol w:w="6373"/>
            </w:tblGrid>
            <w:tr w:rsidR="00B504B0" w:rsidRPr="00B25F0E" w:rsidTr="00CB4ACC">
              <w:trPr>
                <w:trHeight w:val="231"/>
              </w:trPr>
              <w:tc>
                <w:tcPr>
                  <w:tcW w:w="4400" w:type="dxa"/>
                  <w:tcBorders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B504B0" w:rsidRPr="00B25F0E" w:rsidRDefault="00B504B0" w:rsidP="001A1B2E">
                  <w:pPr>
                    <w:spacing w:after="0" w:line="240" w:lineRule="auto"/>
                    <w:rPr>
                      <w:rFonts w:eastAsia="Times New Roman" w:cs="Arial"/>
                      <w:i/>
                      <w:iCs/>
                      <w:spacing w:val="-3"/>
                      <w:sz w:val="20"/>
                      <w:szCs w:val="20"/>
                      <w:lang w:eastAsia="en-GB"/>
                    </w:rPr>
                  </w:pPr>
                  <w:r w:rsidRPr="00B25F0E">
                    <w:rPr>
                      <w:rFonts w:eastAsia="Times New Roman" w:cs="Arial"/>
                      <w:i/>
                      <w:iCs/>
                      <w:spacing w:val="-3"/>
                      <w:sz w:val="20"/>
                      <w:szCs w:val="20"/>
                      <w:lang w:eastAsia="en-GB"/>
                    </w:rPr>
                    <w:t xml:space="preserve">A copy of </w:t>
                  </w:r>
                  <w:r w:rsidRPr="00B25F0E">
                    <w:rPr>
                      <w:rFonts w:eastAsia="Times New Roman" w:cs="Arial"/>
                      <w:b/>
                      <w:i/>
                      <w:iCs/>
                      <w:color w:val="FF0000"/>
                      <w:spacing w:val="-3"/>
                      <w:sz w:val="20"/>
                      <w:szCs w:val="20"/>
                      <w:lang w:eastAsia="en-GB"/>
                    </w:rPr>
                    <w:t>One</w:t>
                  </w:r>
                  <w:r w:rsidRPr="00B25F0E">
                    <w:rPr>
                      <w:rFonts w:eastAsia="Times New Roman" w:cs="Arial"/>
                      <w:i/>
                      <w:iCs/>
                      <w:spacing w:val="-3"/>
                      <w:sz w:val="20"/>
                      <w:szCs w:val="20"/>
                      <w:lang w:eastAsia="en-GB"/>
                    </w:rPr>
                    <w:t xml:space="preserve"> of the following (Please tick</w:t>
                  </w:r>
                  <w:r w:rsidR="00715776" w:rsidRPr="00B25F0E">
                    <w:rPr>
                      <w:rFonts w:eastAsia="Times New Roman" w:cs="Arial"/>
                      <w:i/>
                      <w:iCs/>
                      <w:spacing w:val="-3"/>
                      <w:sz w:val="20"/>
                      <w:szCs w:val="20"/>
                      <w:lang w:eastAsia="en-GB"/>
                    </w:rPr>
                    <w:t>)</w:t>
                  </w:r>
                </w:p>
              </w:tc>
              <w:tc>
                <w:tcPr>
                  <w:tcW w:w="6373" w:type="dxa"/>
                  <w:tcBorders>
                    <w:bottom w:val="single" w:sz="6" w:space="0" w:color="000000"/>
                  </w:tcBorders>
                  <w:shd w:val="clear" w:color="auto" w:fill="auto"/>
                </w:tcPr>
                <w:p w:rsidR="00B504B0" w:rsidRPr="00B25F0E" w:rsidRDefault="00B504B0" w:rsidP="001A1B2E">
                  <w:pPr>
                    <w:spacing w:after="0" w:line="240" w:lineRule="auto"/>
                    <w:rPr>
                      <w:rFonts w:eastAsia="Times New Roman" w:cs="Arial"/>
                      <w:b/>
                      <w:i/>
                      <w:iCs/>
                      <w:color w:val="FF0000"/>
                      <w:spacing w:val="-3"/>
                      <w:sz w:val="20"/>
                      <w:szCs w:val="20"/>
                      <w:lang w:eastAsia="en-GB"/>
                    </w:rPr>
                  </w:pPr>
                  <w:r w:rsidRPr="00B25F0E">
                    <w:rPr>
                      <w:rFonts w:eastAsia="Times New Roman" w:cs="Arial"/>
                      <w:b/>
                      <w:i/>
                      <w:iCs/>
                      <w:color w:val="FF0000"/>
                      <w:spacing w:val="-3"/>
                      <w:sz w:val="20"/>
                      <w:szCs w:val="20"/>
                      <w:lang w:eastAsia="en-GB"/>
                    </w:rPr>
                    <w:t>PLUS</w:t>
                  </w:r>
                  <w:r w:rsidR="00715776" w:rsidRPr="00B25F0E">
                    <w:rPr>
                      <w:rFonts w:eastAsia="Times New Roman" w:cs="Arial"/>
                      <w:b/>
                      <w:i/>
                      <w:iCs/>
                      <w:color w:val="FF0000"/>
                      <w:spacing w:val="-3"/>
                      <w:sz w:val="20"/>
                      <w:szCs w:val="20"/>
                      <w:lang w:eastAsia="en-GB"/>
                    </w:rPr>
                    <w:t xml:space="preserve"> </w:t>
                  </w:r>
                  <w:r w:rsidR="00715776" w:rsidRPr="00B25F0E">
                    <w:rPr>
                      <w:rFonts w:eastAsia="Times New Roman" w:cs="Arial"/>
                      <w:i/>
                      <w:iCs/>
                      <w:spacing w:val="-3"/>
                      <w:sz w:val="20"/>
                      <w:szCs w:val="20"/>
                      <w:lang w:eastAsia="en-GB"/>
                    </w:rPr>
                    <w:t>(Please tick where enclosed)</w:t>
                  </w:r>
                </w:p>
              </w:tc>
            </w:tr>
            <w:tr w:rsidR="00B504B0" w:rsidRPr="00B25F0E" w:rsidTr="00CB4ACC">
              <w:trPr>
                <w:trHeight w:val="733"/>
              </w:trPr>
              <w:tc>
                <w:tcPr>
                  <w:tcW w:w="4400" w:type="dxa"/>
                  <w:tcBorders>
                    <w:right w:val="single" w:sz="6" w:space="0" w:color="000000"/>
                  </w:tcBorders>
                  <w:shd w:val="clear" w:color="auto" w:fill="auto"/>
                </w:tcPr>
                <w:p w:rsidR="00B504B0" w:rsidRPr="00B25F0E" w:rsidRDefault="00DB2AE2" w:rsidP="00C97330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left="318" w:hanging="142"/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eastAsia="Times New Roman" w:cs="Arial"/>
                      <w:noProof/>
                      <w:spacing w:val="-3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192" behindDoc="0" locked="0" layoutInCell="1" allowOverlap="1">
                            <wp:simplePos x="0" y="0"/>
                            <wp:positionH relativeFrom="column">
                              <wp:posOffset>2372360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39700" cy="114300"/>
                            <wp:effectExtent l="6985" t="12065" r="5715" b="6985"/>
                            <wp:wrapNone/>
                            <wp:docPr id="6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9700" cy="114300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4A9E6F9" id="AutoShape 9" o:spid="_x0000_s1026" type="#_x0000_t109" style="position:absolute;margin-left:186.8pt;margin-top:.6pt;width:11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"/>
                        </w:pict>
                      </mc:Fallback>
                    </mc:AlternateContent>
                  </w:r>
                  <w:r w:rsidR="00C45847"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 xml:space="preserve">   </w:t>
                  </w:r>
                  <w:r w:rsidR="00A07C67"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 xml:space="preserve">Photo </w:t>
                  </w:r>
                  <w:r w:rsidR="00B504B0" w:rsidRPr="00B25F0E"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 xml:space="preserve">Driving licence                                         </w:t>
                  </w:r>
                </w:p>
                <w:p w:rsidR="00B504B0" w:rsidRDefault="00DB2AE2" w:rsidP="00C97330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left="318" w:hanging="142"/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eastAsia="Times New Roman" w:cs="Arial"/>
                      <w:noProof/>
                      <w:spacing w:val="-3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6" behindDoc="0" locked="0" layoutInCell="1" allowOverlap="1">
                            <wp:simplePos x="0" y="0"/>
                            <wp:positionH relativeFrom="column">
                              <wp:posOffset>2372360</wp:posOffset>
                            </wp:positionH>
                            <wp:positionV relativeFrom="paragraph">
                              <wp:posOffset>27940</wp:posOffset>
                            </wp:positionV>
                            <wp:extent cx="139700" cy="114300"/>
                            <wp:effectExtent l="6985" t="5715" r="5715" b="13335"/>
                            <wp:wrapNone/>
                            <wp:docPr id="5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9700" cy="114300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B69FB2" id="AutoShape 10" o:spid="_x0000_s1026" type="#_x0000_t109" style="position:absolute;margin-left:186.8pt;margin-top:2.2pt;width:11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"/>
                        </w:pict>
                      </mc:Fallback>
                    </mc:AlternateContent>
                  </w:r>
                  <w:r w:rsidR="00C45847"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 xml:space="preserve">   </w:t>
                  </w:r>
                  <w:r w:rsidR="00B504B0" w:rsidRPr="00B25F0E"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 xml:space="preserve">Passport                                                </w:t>
                  </w:r>
                </w:p>
                <w:p w:rsidR="006171E6" w:rsidRPr="00B25F0E" w:rsidRDefault="006171E6" w:rsidP="00B1256F">
                  <w:pPr>
                    <w:spacing w:after="0" w:line="240" w:lineRule="auto"/>
                    <w:ind w:left="176"/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6373" w:type="dxa"/>
                  <w:shd w:val="clear" w:color="auto" w:fill="auto"/>
                </w:tcPr>
                <w:p w:rsidR="00B504B0" w:rsidRPr="00B25F0E" w:rsidRDefault="00DB2AE2" w:rsidP="001A1B2E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left="319" w:hanging="142"/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eastAsia="Times New Roman" w:cs="Arial"/>
                      <w:noProof/>
                      <w:spacing w:val="-3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3270885</wp:posOffset>
                            </wp:positionH>
                            <wp:positionV relativeFrom="paragraph">
                              <wp:posOffset>182880</wp:posOffset>
                            </wp:positionV>
                            <wp:extent cx="139700" cy="114300"/>
                            <wp:effectExtent l="13335" t="6350" r="8890" b="12700"/>
                            <wp:wrapNone/>
                            <wp:docPr id="4" name="AutoShap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9700" cy="114300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81E0A3" id="AutoShape 17" o:spid="_x0000_s1026" type="#_x0000_t109" style="position:absolute;margin-left:257.55pt;margin-top:14.4pt;width:11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"/>
                        </w:pict>
                      </mc:Fallback>
                    </mc:AlternateContent>
                  </w:r>
                  <w:r w:rsidR="00B504B0" w:rsidRPr="00B25F0E"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 xml:space="preserve">A copy of a utility bill/bank statement which shows your current </w:t>
                  </w:r>
                  <w:r w:rsidR="00A07C67" w:rsidRPr="00B25F0E"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>address</w:t>
                  </w:r>
                  <w:r w:rsidR="00A07C67"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>. This should be no older than 3 months</w:t>
                  </w:r>
                </w:p>
                <w:p w:rsidR="00B248B9" w:rsidRDefault="00DB2AE2" w:rsidP="00B248B9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left="319" w:hanging="142"/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eastAsia="Times New Roman" w:cs="Arial"/>
                      <w:noProof/>
                      <w:spacing w:val="-3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>
                            <wp:simplePos x="0" y="0"/>
                            <wp:positionH relativeFrom="column">
                              <wp:posOffset>3270885</wp:posOffset>
                            </wp:positionH>
                            <wp:positionV relativeFrom="paragraph">
                              <wp:posOffset>180340</wp:posOffset>
                            </wp:positionV>
                            <wp:extent cx="139700" cy="114300"/>
                            <wp:effectExtent l="13335" t="8890" r="8890" b="10160"/>
                            <wp:wrapNone/>
                            <wp:docPr id="3" name="AutoShap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9700" cy="114300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C362367" id="AutoShape 39" o:spid="_x0000_s1026" type="#_x0000_t109" style="position:absolute;margin-left:257.55pt;margin-top:14.2pt;width:11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"/>
                        </w:pict>
                      </mc:Fallback>
                    </mc:AlternateContent>
                  </w:r>
                  <w:r w:rsidR="00B248B9" w:rsidRPr="00B25F0E"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>Any other certificates where there has been</w:t>
                  </w:r>
                  <w:r w:rsidR="00B248B9"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 xml:space="preserve"> a name change </w:t>
                  </w:r>
                </w:p>
                <w:p w:rsidR="00B248B9" w:rsidRDefault="00B248B9" w:rsidP="00B248B9">
                  <w:pPr>
                    <w:spacing w:after="0" w:line="240" w:lineRule="auto"/>
                    <w:ind w:left="177"/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 xml:space="preserve">   through marriage, </w:t>
                  </w:r>
                  <w:r w:rsidRPr="00B25F0E"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>deed poll etc.</w:t>
                  </w:r>
                  <w:r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>,</w:t>
                  </w:r>
                  <w:r w:rsidRPr="00B25F0E">
                    <w:rPr>
                      <w:rFonts w:eastAsia="Times New Roman" w:cs="Arial"/>
                      <w:spacing w:val="-3"/>
                      <w:sz w:val="20"/>
                      <w:szCs w:val="20"/>
                      <w:lang w:eastAsia="en-GB"/>
                    </w:rPr>
                    <w:t xml:space="preserve"> where applicable</w:t>
                  </w:r>
                </w:p>
                <w:p w:rsidR="00A07C67" w:rsidRPr="00A07C67" w:rsidRDefault="00A07C67" w:rsidP="00C3551D">
                  <w:pPr>
                    <w:spacing w:after="0" w:line="240" w:lineRule="auto"/>
                    <w:ind w:left="319"/>
                    <w:rPr>
                      <w:rFonts w:eastAsia="Times New Roman" w:cs="Arial"/>
                      <w:b/>
                      <w:spacing w:val="-3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B1256F" w:rsidRPr="00B25F0E" w:rsidTr="00CB4ACC">
              <w:trPr>
                <w:trHeight w:val="525"/>
              </w:trPr>
              <w:tc>
                <w:tcPr>
                  <w:tcW w:w="10773" w:type="dxa"/>
                  <w:gridSpan w:val="2"/>
                  <w:shd w:val="clear" w:color="auto" w:fill="auto"/>
                </w:tcPr>
                <w:p w:rsidR="00B1256F" w:rsidRPr="00B25F0E" w:rsidRDefault="00C3551D" w:rsidP="00B1256F">
                  <w:pPr>
                    <w:spacing w:after="0" w:line="240" w:lineRule="auto"/>
                    <w:rPr>
                      <w:rFonts w:eastAsia="Times New Roman" w:cs="Arial"/>
                      <w:noProof/>
                      <w:spacing w:val="-3"/>
                      <w:sz w:val="20"/>
                      <w:szCs w:val="20"/>
                      <w:lang w:eastAsia="en-GB"/>
                    </w:rPr>
                  </w:pPr>
                  <w:r w:rsidRPr="00A07C67">
                    <w:rPr>
                      <w:rFonts w:eastAsia="Times New Roman" w:cs="Arial"/>
                      <w:b/>
                      <w:spacing w:val="-3"/>
                      <w:sz w:val="20"/>
                      <w:szCs w:val="20"/>
                      <w:lang w:eastAsia="en-GB"/>
                    </w:rPr>
                    <w:t>I</w:t>
                  </w:r>
                  <w:r>
                    <w:rPr>
                      <w:rFonts w:eastAsia="Times New Roman" w:cs="Arial"/>
                      <w:b/>
                      <w:spacing w:val="-3"/>
                      <w:sz w:val="20"/>
                      <w:szCs w:val="20"/>
                      <w:lang w:eastAsia="en-GB"/>
                    </w:rPr>
                    <w:t>f you</w:t>
                  </w:r>
                  <w:r w:rsidRPr="00A07C67">
                    <w:rPr>
                      <w:rFonts w:eastAsia="Times New Roman" w:cs="Arial"/>
                      <w:b/>
                      <w:spacing w:val="-3"/>
                      <w:sz w:val="20"/>
                      <w:szCs w:val="20"/>
                      <w:lang w:eastAsia="en-GB"/>
                    </w:rPr>
                    <w:t xml:space="preserve"> cannot provide any of the above</w:t>
                  </w:r>
                  <w:r>
                    <w:rPr>
                      <w:rFonts w:eastAsia="Times New Roman" w:cs="Arial"/>
                      <w:b/>
                      <w:spacing w:val="-3"/>
                      <w:sz w:val="20"/>
                      <w:szCs w:val="20"/>
                      <w:lang w:eastAsia="en-GB"/>
                    </w:rPr>
                    <w:t xml:space="preserve"> p</w:t>
                  </w:r>
                  <w:r w:rsidRPr="00A07C67">
                    <w:rPr>
                      <w:rFonts w:eastAsia="Times New Roman" w:cs="Arial"/>
                      <w:b/>
                      <w:spacing w:val="-3"/>
                      <w:sz w:val="20"/>
                      <w:szCs w:val="20"/>
                      <w:lang w:eastAsia="en-GB"/>
                    </w:rPr>
                    <w:t>lease contact us</w:t>
                  </w:r>
                  <w:r>
                    <w:rPr>
                      <w:rFonts w:eastAsia="Times New Roman" w:cs="Arial"/>
                      <w:b/>
                      <w:spacing w:val="-3"/>
                      <w:sz w:val="20"/>
                      <w:szCs w:val="20"/>
                      <w:lang w:eastAsia="en-GB"/>
                    </w:rPr>
                    <w:t xml:space="preserve"> to discuss other forms of acceptable identification</w:t>
                  </w:r>
                </w:p>
              </w:tc>
            </w:tr>
          </w:tbl>
          <w:p w:rsidR="00ED0F71" w:rsidRPr="001C0A66" w:rsidRDefault="00ED0F71" w:rsidP="00E8117A">
            <w:pPr>
              <w:spacing w:after="0" w:line="240" w:lineRule="auto"/>
            </w:pPr>
          </w:p>
        </w:tc>
      </w:tr>
    </w:tbl>
    <w:p w:rsidR="00715776" w:rsidRDefault="00715776" w:rsidP="00CE4450"/>
    <w:p w:rsidR="00CE4450" w:rsidRPr="00ED0F71" w:rsidRDefault="00CE4450" w:rsidP="00362E20">
      <w:pPr>
        <w:jc w:val="center"/>
      </w:pPr>
      <w:r>
        <w:t>Page 2 of 2</w:t>
      </w:r>
    </w:p>
    <w:sectPr w:rsidR="00CE4450" w:rsidRPr="00ED0F71" w:rsidSect="00F708CD">
      <w:headerReference w:type="even" r:id="rId10"/>
      <w:headerReference w:type="first" r:id="rId11"/>
      <w:footerReference w:type="first" r:id="rId12"/>
      <w:pgSz w:w="11906" w:h="16838" w:code="9"/>
      <w:pgMar w:top="0" w:right="567" w:bottom="0" w:left="567" w:header="584" w:footer="159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606" w:rsidRDefault="00860606" w:rsidP="009B6BA4">
      <w:r>
        <w:separator/>
      </w:r>
    </w:p>
    <w:p w:rsidR="00860606" w:rsidRDefault="00860606"/>
    <w:p w:rsidR="00860606" w:rsidRDefault="00860606"/>
  </w:endnote>
  <w:endnote w:type="continuationSeparator" w:id="0">
    <w:p w:rsidR="00860606" w:rsidRDefault="00860606" w:rsidP="009B6BA4">
      <w:r>
        <w:continuationSeparator/>
      </w:r>
    </w:p>
    <w:p w:rsidR="00860606" w:rsidRDefault="00860606"/>
    <w:p w:rsidR="00860606" w:rsidRDefault="008606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25A8" w:rsidRDefault="001225A8" w:rsidP="0093653D">
    <w:pPr>
      <w:tabs>
        <w:tab w:val="right" w:pos="10206"/>
      </w:tabs>
      <w:spacing w:line="240" w:lineRule="auto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606" w:rsidRDefault="00860606" w:rsidP="009B6BA4">
      <w:r>
        <w:separator/>
      </w:r>
    </w:p>
    <w:p w:rsidR="00860606" w:rsidRDefault="00860606"/>
    <w:p w:rsidR="00860606" w:rsidRDefault="00860606"/>
  </w:footnote>
  <w:footnote w:type="continuationSeparator" w:id="0">
    <w:p w:rsidR="00860606" w:rsidRDefault="00860606" w:rsidP="009B6BA4">
      <w:r>
        <w:continuationSeparator/>
      </w:r>
    </w:p>
    <w:p w:rsidR="00860606" w:rsidRDefault="00860606"/>
    <w:p w:rsidR="00860606" w:rsidRDefault="008606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25A8" w:rsidRDefault="00DB2AE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4" name="Picture 74" descr="Corporate Letterheads WATF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Corporate Letterheads WATF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17765" cy="10708640"/>
          <wp:effectExtent l="0" t="0" r="0" b="0"/>
          <wp:wrapNone/>
          <wp:docPr id="69" name="Picture 69" descr="Logo&amp;Charity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Logo&amp;CharityInf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7765" cy="1070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09840" cy="10763885"/>
          <wp:effectExtent l="0" t="0" r="0" b="0"/>
          <wp:wrapNone/>
          <wp:docPr id="66" name="Picture 66" descr="Logo&amp;AsLo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Logo&amp;AsLo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840" cy="10763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05" type="#_x0000_t75" style="position:absolute;margin-left:0;margin-top:0;width:591.95pt;height:843.2pt;z-index:-251661312;mso-position-horizontal:center;mso-position-horizontal-relative:margin;mso-position-vertical:center;mso-position-vertical-relative:margin" o:allowincell="f">
          <v:imagedata r:id="rId4" o:title="Logo&amp;Plane"/>
          <w10:wrap anchorx="margin" anchory="margin"/>
        </v:shape>
      </w:pict>
    </w:r>
  </w:p>
  <w:p w:rsidR="001225A8" w:rsidRDefault="001225A8"/>
  <w:p w:rsidR="001225A8" w:rsidRDefault="001225A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25A8" w:rsidRDefault="00DB2AE2" w:rsidP="003E011C">
    <w:pPr>
      <w:pStyle w:val="Header"/>
      <w:tabs>
        <w:tab w:val="clear" w:pos="4513"/>
        <w:tab w:val="clear" w:pos="9026"/>
        <w:tab w:val="right" w:pos="1049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5378450</wp:posOffset>
              </wp:positionH>
              <wp:positionV relativeFrom="paragraph">
                <wp:posOffset>-224790</wp:posOffset>
              </wp:positionV>
              <wp:extent cx="1397635" cy="1371600"/>
              <wp:effectExtent l="0" t="381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Rectangl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97635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53BE04" id="Rectangle 72" o:spid="_x0000_s1026" style="position:absolute;margin-left:423.5pt;margin-top:-17.7pt;width:110.05pt;height:10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" filled="f" stroked="f">
              <w10:wrap type="tight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5378450</wp:posOffset>
              </wp:positionH>
              <wp:positionV relativeFrom="paragraph">
                <wp:posOffset>-224790</wp:posOffset>
              </wp:positionV>
              <wp:extent cx="1187450" cy="1371600"/>
              <wp:effectExtent l="0" t="381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8745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BBF7AE" id="Rectangle 71" o:spid="_x0000_s1026" style="position:absolute;margin-left:423.5pt;margin-top:-17.7pt;width:93.5pt;height:10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" filled="f" stroked="f">
              <w10:wrap type="tight"/>
            </v:rect>
          </w:pict>
        </mc:Fallback>
      </mc:AlternateContent>
    </w:r>
    <w:r w:rsidR="001225A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9F423D40"/>
    <w:lvl w:ilvl="0">
      <w:start w:val="1"/>
      <w:numFmt w:val="bullet"/>
      <w:pStyle w:val="ListContinue2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F8F0E9C"/>
    <w:multiLevelType w:val="hybridMultilevel"/>
    <w:tmpl w:val="46AEF35E"/>
    <w:lvl w:ilvl="0" w:tplc="05D66082">
      <w:start w:val="1"/>
      <w:numFmt w:val="bullet"/>
      <w:pStyle w:val="BulletLis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  <w:b w:val="0"/>
        <w:i w:val="0"/>
        <w:color w:val="54534A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4C006953"/>
    <w:multiLevelType w:val="multilevel"/>
    <w:tmpl w:val="BD503A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olor w:val="515151"/>
        <w:sz w:val="22"/>
      </w:rPr>
    </w:lvl>
    <w:lvl w:ilvl="1">
      <w:start w:val="1"/>
      <w:numFmt w:val="decimal"/>
      <w:lvlText w:val="%1.%2."/>
      <w:lvlJc w:val="left"/>
      <w:pPr>
        <w:tabs>
          <w:tab w:val="num" w:pos="2232"/>
        </w:tabs>
        <w:ind w:left="22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6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1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6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1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46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51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  <w:rPr>
        <w:rFonts w:hint="default"/>
      </w:rPr>
    </w:lvl>
  </w:abstractNum>
  <w:abstractNum w:abstractNumId="3" w15:restartNumberingAfterBreak="0">
    <w:nsid w:val="5306608D"/>
    <w:multiLevelType w:val="hybridMultilevel"/>
    <w:tmpl w:val="BDA4D73E"/>
    <w:lvl w:ilvl="0" w:tplc="0C661008">
      <w:start w:val="1"/>
      <w:numFmt w:val="bullet"/>
      <w:pStyle w:val="BulletList1"/>
      <w:lvlText w:val="-"/>
      <w:lvlJc w:val="left"/>
      <w:pPr>
        <w:tabs>
          <w:tab w:val="num" w:pos="1174"/>
        </w:tabs>
        <w:ind w:left="1174" w:hanging="454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04"/>
        </w:tabs>
        <w:ind w:left="21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24"/>
        </w:tabs>
        <w:ind w:left="28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4"/>
        </w:tabs>
        <w:ind w:left="35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4"/>
        </w:tabs>
        <w:ind w:left="42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4"/>
        </w:tabs>
        <w:ind w:left="49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4"/>
        </w:tabs>
        <w:ind w:left="57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4"/>
        </w:tabs>
        <w:ind w:left="64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4"/>
        </w:tabs>
        <w:ind w:left="7144" w:hanging="180"/>
      </w:pPr>
    </w:lvl>
  </w:abstractNum>
  <w:abstractNum w:abstractNumId="4" w15:restartNumberingAfterBreak="0">
    <w:nsid w:val="5E117111"/>
    <w:multiLevelType w:val="multilevel"/>
    <w:tmpl w:val="DCDC7F8A"/>
    <w:lvl w:ilvl="0">
      <w:start w:val="1"/>
      <w:numFmt w:val="decimal"/>
      <w:pStyle w:val="NumberedList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</w:lvl>
  </w:abstractNum>
  <w:abstractNum w:abstractNumId="5" w15:restartNumberingAfterBreak="0">
    <w:nsid w:val="63127C67"/>
    <w:multiLevelType w:val="hybridMultilevel"/>
    <w:tmpl w:val="88EEB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D10CAE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A9203AA"/>
    <w:multiLevelType w:val="hybridMultilevel"/>
    <w:tmpl w:val="7D943EAA"/>
    <w:lvl w:ilvl="0" w:tplc="080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8" w15:restartNumberingAfterBreak="0">
    <w:nsid w:val="7D1D1EB7"/>
    <w:multiLevelType w:val="hybridMultilevel"/>
    <w:tmpl w:val="01DA5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clickAndTypeStyle w:val="BulletList"/>
  <w:drawingGridHorizontalSpacing w:val="110"/>
  <w:displayHorizontalDrawingGridEvery w:val="2"/>
  <w:characterSpacingControl w:val="doNotCompress"/>
  <w:hdrShapeDefaults>
    <o:shapedefaults v:ext="edit" spidmax="2123">
      <o:colormru v:ext="edit" colors="#ed1b2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3C"/>
    <w:rsid w:val="00012265"/>
    <w:rsid w:val="0001605F"/>
    <w:rsid w:val="00021A85"/>
    <w:rsid w:val="0003072C"/>
    <w:rsid w:val="00031A0E"/>
    <w:rsid w:val="00045B93"/>
    <w:rsid w:val="00052DB7"/>
    <w:rsid w:val="00054C61"/>
    <w:rsid w:val="00070724"/>
    <w:rsid w:val="00083247"/>
    <w:rsid w:val="000949E4"/>
    <w:rsid w:val="000A0810"/>
    <w:rsid w:val="000A4176"/>
    <w:rsid w:val="000A4C5D"/>
    <w:rsid w:val="000B27F9"/>
    <w:rsid w:val="000B531C"/>
    <w:rsid w:val="000B570E"/>
    <w:rsid w:val="000E2AE4"/>
    <w:rsid w:val="000E37A2"/>
    <w:rsid w:val="000E76E2"/>
    <w:rsid w:val="000F43C8"/>
    <w:rsid w:val="0010142D"/>
    <w:rsid w:val="00105FD4"/>
    <w:rsid w:val="001061B4"/>
    <w:rsid w:val="00110C51"/>
    <w:rsid w:val="00113FFF"/>
    <w:rsid w:val="001175AB"/>
    <w:rsid w:val="00117C90"/>
    <w:rsid w:val="001225A8"/>
    <w:rsid w:val="00124620"/>
    <w:rsid w:val="00124E66"/>
    <w:rsid w:val="001256AB"/>
    <w:rsid w:val="0012667A"/>
    <w:rsid w:val="00136014"/>
    <w:rsid w:val="0013680D"/>
    <w:rsid w:val="0014204B"/>
    <w:rsid w:val="00146359"/>
    <w:rsid w:val="00154341"/>
    <w:rsid w:val="00155B96"/>
    <w:rsid w:val="00157273"/>
    <w:rsid w:val="001576F9"/>
    <w:rsid w:val="00166BE0"/>
    <w:rsid w:val="00176E7C"/>
    <w:rsid w:val="00183528"/>
    <w:rsid w:val="0018780C"/>
    <w:rsid w:val="00194048"/>
    <w:rsid w:val="001A1B2E"/>
    <w:rsid w:val="001A2C8C"/>
    <w:rsid w:val="001A35BA"/>
    <w:rsid w:val="001B2206"/>
    <w:rsid w:val="001B7CEA"/>
    <w:rsid w:val="001C566F"/>
    <w:rsid w:val="001C6748"/>
    <w:rsid w:val="001D092E"/>
    <w:rsid w:val="001D6E16"/>
    <w:rsid w:val="001D7738"/>
    <w:rsid w:val="001E4041"/>
    <w:rsid w:val="001E5639"/>
    <w:rsid w:val="00224D30"/>
    <w:rsid w:val="00226407"/>
    <w:rsid w:val="0022776B"/>
    <w:rsid w:val="00227DF0"/>
    <w:rsid w:val="002300C1"/>
    <w:rsid w:val="002400E6"/>
    <w:rsid w:val="0024468E"/>
    <w:rsid w:val="002504DA"/>
    <w:rsid w:val="00264BFB"/>
    <w:rsid w:val="0027125B"/>
    <w:rsid w:val="00277045"/>
    <w:rsid w:val="0028639C"/>
    <w:rsid w:val="002920BB"/>
    <w:rsid w:val="002A230A"/>
    <w:rsid w:val="002B100D"/>
    <w:rsid w:val="002B3546"/>
    <w:rsid w:val="002D3948"/>
    <w:rsid w:val="002E08BA"/>
    <w:rsid w:val="002E1B18"/>
    <w:rsid w:val="002F5FD8"/>
    <w:rsid w:val="00316825"/>
    <w:rsid w:val="00320901"/>
    <w:rsid w:val="00322E93"/>
    <w:rsid w:val="00337B98"/>
    <w:rsid w:val="003415E6"/>
    <w:rsid w:val="00353656"/>
    <w:rsid w:val="0035541E"/>
    <w:rsid w:val="00362E20"/>
    <w:rsid w:val="003714F5"/>
    <w:rsid w:val="003A3D84"/>
    <w:rsid w:val="003A40EE"/>
    <w:rsid w:val="003B4BAF"/>
    <w:rsid w:val="003B6A99"/>
    <w:rsid w:val="003C00E2"/>
    <w:rsid w:val="003C1690"/>
    <w:rsid w:val="003C2F6F"/>
    <w:rsid w:val="003D13F4"/>
    <w:rsid w:val="003E011C"/>
    <w:rsid w:val="003E4123"/>
    <w:rsid w:val="003F2029"/>
    <w:rsid w:val="004040CF"/>
    <w:rsid w:val="00405BE2"/>
    <w:rsid w:val="004109D0"/>
    <w:rsid w:val="00410DDC"/>
    <w:rsid w:val="0041401A"/>
    <w:rsid w:val="00420F0B"/>
    <w:rsid w:val="00426113"/>
    <w:rsid w:val="0045277A"/>
    <w:rsid w:val="00453350"/>
    <w:rsid w:val="0045420D"/>
    <w:rsid w:val="004568CE"/>
    <w:rsid w:val="004920E2"/>
    <w:rsid w:val="004A0D02"/>
    <w:rsid w:val="004A10E2"/>
    <w:rsid w:val="004B2260"/>
    <w:rsid w:val="004B5249"/>
    <w:rsid w:val="004D50EE"/>
    <w:rsid w:val="004E0254"/>
    <w:rsid w:val="004E2154"/>
    <w:rsid w:val="004E2F0E"/>
    <w:rsid w:val="004E3BA1"/>
    <w:rsid w:val="004F4560"/>
    <w:rsid w:val="004F7890"/>
    <w:rsid w:val="005050C9"/>
    <w:rsid w:val="00517053"/>
    <w:rsid w:val="00517082"/>
    <w:rsid w:val="00521E48"/>
    <w:rsid w:val="0052681B"/>
    <w:rsid w:val="0054129A"/>
    <w:rsid w:val="00544E39"/>
    <w:rsid w:val="0056012F"/>
    <w:rsid w:val="00561D92"/>
    <w:rsid w:val="005620E2"/>
    <w:rsid w:val="00563056"/>
    <w:rsid w:val="005634C9"/>
    <w:rsid w:val="0056402F"/>
    <w:rsid w:val="00576408"/>
    <w:rsid w:val="0059172D"/>
    <w:rsid w:val="005A4122"/>
    <w:rsid w:val="005A4D5C"/>
    <w:rsid w:val="005B2AD5"/>
    <w:rsid w:val="005B3086"/>
    <w:rsid w:val="005B53EA"/>
    <w:rsid w:val="005B69A2"/>
    <w:rsid w:val="005B6CC5"/>
    <w:rsid w:val="005C420C"/>
    <w:rsid w:val="005C7EEA"/>
    <w:rsid w:val="005D52AA"/>
    <w:rsid w:val="005D766C"/>
    <w:rsid w:val="005E719C"/>
    <w:rsid w:val="005F0E7B"/>
    <w:rsid w:val="00600A89"/>
    <w:rsid w:val="00600F65"/>
    <w:rsid w:val="00602428"/>
    <w:rsid w:val="00603AB9"/>
    <w:rsid w:val="006171E6"/>
    <w:rsid w:val="00617608"/>
    <w:rsid w:val="0062034A"/>
    <w:rsid w:val="00630175"/>
    <w:rsid w:val="0063037D"/>
    <w:rsid w:val="00640BEE"/>
    <w:rsid w:val="00640E4E"/>
    <w:rsid w:val="0064232E"/>
    <w:rsid w:val="00644DF8"/>
    <w:rsid w:val="00646E8F"/>
    <w:rsid w:val="00651CBC"/>
    <w:rsid w:val="006611C8"/>
    <w:rsid w:val="00664093"/>
    <w:rsid w:val="0067468B"/>
    <w:rsid w:val="00683408"/>
    <w:rsid w:val="006838A5"/>
    <w:rsid w:val="00691480"/>
    <w:rsid w:val="0069306F"/>
    <w:rsid w:val="006B6FC3"/>
    <w:rsid w:val="006B74D2"/>
    <w:rsid w:val="006C115E"/>
    <w:rsid w:val="006D164D"/>
    <w:rsid w:val="006D2994"/>
    <w:rsid w:val="006D4BFE"/>
    <w:rsid w:val="006D634E"/>
    <w:rsid w:val="006E3884"/>
    <w:rsid w:val="006F5C55"/>
    <w:rsid w:val="0070188E"/>
    <w:rsid w:val="007028B7"/>
    <w:rsid w:val="00711F1A"/>
    <w:rsid w:val="00715776"/>
    <w:rsid w:val="00717E4A"/>
    <w:rsid w:val="00724BCA"/>
    <w:rsid w:val="007266AE"/>
    <w:rsid w:val="00733356"/>
    <w:rsid w:val="00742C7B"/>
    <w:rsid w:val="00743C28"/>
    <w:rsid w:val="00746DA7"/>
    <w:rsid w:val="00761876"/>
    <w:rsid w:val="00766E3D"/>
    <w:rsid w:val="007736A0"/>
    <w:rsid w:val="007736A3"/>
    <w:rsid w:val="0077565D"/>
    <w:rsid w:val="00784EEA"/>
    <w:rsid w:val="007933DF"/>
    <w:rsid w:val="007A0A21"/>
    <w:rsid w:val="007A0D27"/>
    <w:rsid w:val="007A2C4D"/>
    <w:rsid w:val="007A4D26"/>
    <w:rsid w:val="007A6F00"/>
    <w:rsid w:val="007B0E6B"/>
    <w:rsid w:val="007C1456"/>
    <w:rsid w:val="007D3405"/>
    <w:rsid w:val="007D46C5"/>
    <w:rsid w:val="007D5799"/>
    <w:rsid w:val="007F1C3B"/>
    <w:rsid w:val="007F724B"/>
    <w:rsid w:val="008015A7"/>
    <w:rsid w:val="00807F29"/>
    <w:rsid w:val="0081364B"/>
    <w:rsid w:val="0081407C"/>
    <w:rsid w:val="00814B5C"/>
    <w:rsid w:val="008175DD"/>
    <w:rsid w:val="008204BA"/>
    <w:rsid w:val="00831661"/>
    <w:rsid w:val="00831EA8"/>
    <w:rsid w:val="00834D0D"/>
    <w:rsid w:val="00836B40"/>
    <w:rsid w:val="00844525"/>
    <w:rsid w:val="00853C5B"/>
    <w:rsid w:val="00855468"/>
    <w:rsid w:val="00860606"/>
    <w:rsid w:val="00875B3B"/>
    <w:rsid w:val="0088355A"/>
    <w:rsid w:val="00887FD7"/>
    <w:rsid w:val="008A0EA6"/>
    <w:rsid w:val="008A121E"/>
    <w:rsid w:val="008A7C12"/>
    <w:rsid w:val="008B35A2"/>
    <w:rsid w:val="008B4255"/>
    <w:rsid w:val="008C111D"/>
    <w:rsid w:val="008D4B76"/>
    <w:rsid w:val="008D6DAD"/>
    <w:rsid w:val="008E0CB6"/>
    <w:rsid w:val="008E1264"/>
    <w:rsid w:val="008E76DB"/>
    <w:rsid w:val="008F0F68"/>
    <w:rsid w:val="008F1DE0"/>
    <w:rsid w:val="008F588F"/>
    <w:rsid w:val="00900674"/>
    <w:rsid w:val="00900C25"/>
    <w:rsid w:val="00923755"/>
    <w:rsid w:val="0093653D"/>
    <w:rsid w:val="00937D30"/>
    <w:rsid w:val="00946116"/>
    <w:rsid w:val="00947250"/>
    <w:rsid w:val="009534BB"/>
    <w:rsid w:val="00965AAC"/>
    <w:rsid w:val="00973AD5"/>
    <w:rsid w:val="00977DC4"/>
    <w:rsid w:val="00995C4F"/>
    <w:rsid w:val="009B23B1"/>
    <w:rsid w:val="009B68C8"/>
    <w:rsid w:val="009B6BA4"/>
    <w:rsid w:val="009C4A98"/>
    <w:rsid w:val="009D1BC5"/>
    <w:rsid w:val="009D2B91"/>
    <w:rsid w:val="009D5CA7"/>
    <w:rsid w:val="009E3D90"/>
    <w:rsid w:val="00A0469C"/>
    <w:rsid w:val="00A05094"/>
    <w:rsid w:val="00A05F1A"/>
    <w:rsid w:val="00A07C67"/>
    <w:rsid w:val="00A1088F"/>
    <w:rsid w:val="00A26BF1"/>
    <w:rsid w:val="00A2704D"/>
    <w:rsid w:val="00A37ACF"/>
    <w:rsid w:val="00A4794D"/>
    <w:rsid w:val="00A52FE7"/>
    <w:rsid w:val="00A55608"/>
    <w:rsid w:val="00A57087"/>
    <w:rsid w:val="00A6083D"/>
    <w:rsid w:val="00A6437A"/>
    <w:rsid w:val="00A65590"/>
    <w:rsid w:val="00A66E04"/>
    <w:rsid w:val="00A741ED"/>
    <w:rsid w:val="00A85486"/>
    <w:rsid w:val="00A87D28"/>
    <w:rsid w:val="00A91CA3"/>
    <w:rsid w:val="00A952E6"/>
    <w:rsid w:val="00AB1A0A"/>
    <w:rsid w:val="00AB5A23"/>
    <w:rsid w:val="00AF210F"/>
    <w:rsid w:val="00B016AD"/>
    <w:rsid w:val="00B01AAF"/>
    <w:rsid w:val="00B04E5C"/>
    <w:rsid w:val="00B1256F"/>
    <w:rsid w:val="00B12C88"/>
    <w:rsid w:val="00B142B6"/>
    <w:rsid w:val="00B16BFC"/>
    <w:rsid w:val="00B248B9"/>
    <w:rsid w:val="00B2571D"/>
    <w:rsid w:val="00B25F0E"/>
    <w:rsid w:val="00B41D5C"/>
    <w:rsid w:val="00B46040"/>
    <w:rsid w:val="00B504B0"/>
    <w:rsid w:val="00B50766"/>
    <w:rsid w:val="00B84888"/>
    <w:rsid w:val="00B90ABF"/>
    <w:rsid w:val="00B97CD5"/>
    <w:rsid w:val="00BB240A"/>
    <w:rsid w:val="00BB2B6E"/>
    <w:rsid w:val="00BB3F5A"/>
    <w:rsid w:val="00BB6564"/>
    <w:rsid w:val="00BC41B1"/>
    <w:rsid w:val="00BC6498"/>
    <w:rsid w:val="00BD522B"/>
    <w:rsid w:val="00BE4AD6"/>
    <w:rsid w:val="00C171C3"/>
    <w:rsid w:val="00C30E53"/>
    <w:rsid w:val="00C3551D"/>
    <w:rsid w:val="00C35BB1"/>
    <w:rsid w:val="00C36787"/>
    <w:rsid w:val="00C372D1"/>
    <w:rsid w:val="00C41665"/>
    <w:rsid w:val="00C45847"/>
    <w:rsid w:val="00C57437"/>
    <w:rsid w:val="00C61D33"/>
    <w:rsid w:val="00C6224B"/>
    <w:rsid w:val="00C679AD"/>
    <w:rsid w:val="00C771BE"/>
    <w:rsid w:val="00C81684"/>
    <w:rsid w:val="00C847D3"/>
    <w:rsid w:val="00C95BAF"/>
    <w:rsid w:val="00C97330"/>
    <w:rsid w:val="00CA54EC"/>
    <w:rsid w:val="00CB4282"/>
    <w:rsid w:val="00CB4ACC"/>
    <w:rsid w:val="00CB5FF3"/>
    <w:rsid w:val="00CC28EE"/>
    <w:rsid w:val="00CC493F"/>
    <w:rsid w:val="00CD1AD4"/>
    <w:rsid w:val="00CE16BC"/>
    <w:rsid w:val="00CE1980"/>
    <w:rsid w:val="00CE262C"/>
    <w:rsid w:val="00CE4450"/>
    <w:rsid w:val="00CF12AD"/>
    <w:rsid w:val="00CF75E7"/>
    <w:rsid w:val="00D010CB"/>
    <w:rsid w:val="00D02A2D"/>
    <w:rsid w:val="00D051F9"/>
    <w:rsid w:val="00D05C35"/>
    <w:rsid w:val="00D13132"/>
    <w:rsid w:val="00D1351F"/>
    <w:rsid w:val="00D15860"/>
    <w:rsid w:val="00D24354"/>
    <w:rsid w:val="00D26F79"/>
    <w:rsid w:val="00D4728E"/>
    <w:rsid w:val="00D678F0"/>
    <w:rsid w:val="00D70077"/>
    <w:rsid w:val="00D71049"/>
    <w:rsid w:val="00D80C7B"/>
    <w:rsid w:val="00D92610"/>
    <w:rsid w:val="00D93D1A"/>
    <w:rsid w:val="00DA0D47"/>
    <w:rsid w:val="00DA51DD"/>
    <w:rsid w:val="00DB2AE2"/>
    <w:rsid w:val="00DB5F72"/>
    <w:rsid w:val="00DB5FE2"/>
    <w:rsid w:val="00DC07FB"/>
    <w:rsid w:val="00DE0633"/>
    <w:rsid w:val="00DE5ED2"/>
    <w:rsid w:val="00DF7CFF"/>
    <w:rsid w:val="00E00369"/>
    <w:rsid w:val="00E01120"/>
    <w:rsid w:val="00E06341"/>
    <w:rsid w:val="00E127D2"/>
    <w:rsid w:val="00E12E4B"/>
    <w:rsid w:val="00E17A91"/>
    <w:rsid w:val="00E203B9"/>
    <w:rsid w:val="00E25FBE"/>
    <w:rsid w:val="00E27302"/>
    <w:rsid w:val="00E46502"/>
    <w:rsid w:val="00E46793"/>
    <w:rsid w:val="00E66331"/>
    <w:rsid w:val="00E71A0C"/>
    <w:rsid w:val="00E8017E"/>
    <w:rsid w:val="00E8117A"/>
    <w:rsid w:val="00E824BB"/>
    <w:rsid w:val="00E9039E"/>
    <w:rsid w:val="00E91235"/>
    <w:rsid w:val="00E972BA"/>
    <w:rsid w:val="00EA3B31"/>
    <w:rsid w:val="00EB0829"/>
    <w:rsid w:val="00EB1B5F"/>
    <w:rsid w:val="00EB3C1E"/>
    <w:rsid w:val="00EC6073"/>
    <w:rsid w:val="00ED0F71"/>
    <w:rsid w:val="00EE271D"/>
    <w:rsid w:val="00EE61DD"/>
    <w:rsid w:val="00EF7B29"/>
    <w:rsid w:val="00F13685"/>
    <w:rsid w:val="00F2134A"/>
    <w:rsid w:val="00F33D43"/>
    <w:rsid w:val="00F340A5"/>
    <w:rsid w:val="00F4091C"/>
    <w:rsid w:val="00F41673"/>
    <w:rsid w:val="00F50769"/>
    <w:rsid w:val="00F57EF8"/>
    <w:rsid w:val="00F6333C"/>
    <w:rsid w:val="00F649C9"/>
    <w:rsid w:val="00F67607"/>
    <w:rsid w:val="00F708CD"/>
    <w:rsid w:val="00F70DE4"/>
    <w:rsid w:val="00F72236"/>
    <w:rsid w:val="00F76C8F"/>
    <w:rsid w:val="00F778D2"/>
    <w:rsid w:val="00F80F6B"/>
    <w:rsid w:val="00F82FA3"/>
    <w:rsid w:val="00F90BAC"/>
    <w:rsid w:val="00FA1305"/>
    <w:rsid w:val="00FA16D8"/>
    <w:rsid w:val="00FA25A9"/>
    <w:rsid w:val="00FA61C7"/>
    <w:rsid w:val="00FB081E"/>
    <w:rsid w:val="00FB11B9"/>
    <w:rsid w:val="00FB16E2"/>
    <w:rsid w:val="00FB2FF5"/>
    <w:rsid w:val="00FC352F"/>
    <w:rsid w:val="00FC7838"/>
    <w:rsid w:val="00FD2303"/>
    <w:rsid w:val="00FD2878"/>
    <w:rsid w:val="00FE203D"/>
    <w:rsid w:val="00FE70EC"/>
    <w:rsid w:val="00FF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3">
      <o:colormru v:ext="edit" colors="#ed1b2d"/>
    </o:shapedefaults>
    <o:shapelayout v:ext="edit">
      <o:idmap v:ext="edit" data="1"/>
    </o:shapelayout>
  </w:shapeDefaults>
  <w:decimalSymbol w:val="."/>
  <w:listSeparator w:val=","/>
  <w15:chartTrackingRefBased/>
  <w15:docId w15:val="{8DFBC0EE-8368-4008-BDD8-B7AF2BC30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F6333C"/>
    <w:pPr>
      <w:spacing w:after="120" w:line="280" w:lineRule="exact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A1305"/>
    <w:pPr>
      <w:spacing w:before="240" w:after="240" w:line="240" w:lineRule="auto"/>
      <w:outlineLvl w:val="0"/>
    </w:pPr>
    <w:rPr>
      <w:b/>
      <w:color w:val="ED1B2D"/>
      <w:sz w:val="4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FA1305"/>
    <w:pPr>
      <w:spacing w:before="240" w:line="240" w:lineRule="auto"/>
      <w:outlineLvl w:val="1"/>
    </w:pPr>
    <w:rPr>
      <w:b/>
      <w:color w:val="54544A"/>
      <w:sz w:val="32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qFormat/>
    <w:rsid w:val="00F33D43"/>
    <w:pPr>
      <w:keepNext/>
      <w:spacing w:before="120" w:line="280" w:lineRule="atLeast"/>
      <w:outlineLvl w:val="2"/>
    </w:pPr>
    <w:rPr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A1305"/>
    <w:rPr>
      <w:rFonts w:ascii="Arial" w:hAnsi="Arial"/>
      <w:b/>
      <w:color w:val="ED1B2D"/>
      <w:sz w:val="40"/>
      <w:szCs w:val="24"/>
      <w:lang w:val="en-GB" w:eastAsia="en-GB" w:bidi="ar-SA"/>
    </w:rPr>
  </w:style>
  <w:style w:type="character" w:customStyle="1" w:styleId="Heading2Char">
    <w:name w:val="Heading 2 Char"/>
    <w:link w:val="Heading2"/>
    <w:rsid w:val="00FA1305"/>
    <w:rPr>
      <w:rFonts w:ascii="Arial" w:hAnsi="Arial"/>
      <w:b/>
      <w:color w:val="54544A"/>
      <w:sz w:val="32"/>
      <w:szCs w:val="24"/>
      <w:lang w:val="en-GB" w:eastAsia="en-GB" w:bidi="ar-SA"/>
    </w:rPr>
  </w:style>
  <w:style w:type="character" w:customStyle="1" w:styleId="Heading3Char">
    <w:name w:val="Heading 3 Char"/>
    <w:link w:val="Heading3"/>
    <w:uiPriority w:val="9"/>
    <w:rsid w:val="00F33D43"/>
    <w:rPr>
      <w:rFonts w:ascii="Arial" w:hAnsi="Arial"/>
      <w:b/>
      <w:bCs/>
      <w:color w:val="54534A"/>
      <w:sz w:val="22"/>
      <w:szCs w:val="26"/>
      <w:lang w:val="en-GB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9B6B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BA4"/>
  </w:style>
  <w:style w:type="paragraph" w:styleId="Footer">
    <w:name w:val="footer"/>
    <w:basedOn w:val="Normal"/>
    <w:rsid w:val="00C771BE"/>
    <w:pPr>
      <w:tabs>
        <w:tab w:val="center" w:pos="4153"/>
        <w:tab w:val="right" w:pos="8306"/>
      </w:tabs>
    </w:pPr>
  </w:style>
  <w:style w:type="paragraph" w:customStyle="1" w:styleId="NumberedList">
    <w:name w:val="Numbered List"/>
    <w:basedOn w:val="Normal"/>
    <w:link w:val="NumberedListCharChar"/>
    <w:rsid w:val="004E2F0E"/>
    <w:pPr>
      <w:numPr>
        <w:numId w:val="4"/>
      </w:numPr>
      <w:tabs>
        <w:tab w:val="clear" w:pos="1080"/>
        <w:tab w:val="num" w:pos="550"/>
      </w:tabs>
      <w:spacing w:line="240" w:lineRule="auto"/>
      <w:ind w:left="567" w:hanging="567"/>
    </w:pPr>
    <w:rPr>
      <w:lang w:eastAsia="en-GB"/>
    </w:rPr>
  </w:style>
  <w:style w:type="paragraph" w:customStyle="1" w:styleId="BulletList">
    <w:name w:val="Bullet List"/>
    <w:basedOn w:val="Normal"/>
    <w:link w:val="BulletListCharChar"/>
    <w:rsid w:val="00937D30"/>
    <w:pPr>
      <w:numPr>
        <w:numId w:val="2"/>
      </w:numPr>
      <w:tabs>
        <w:tab w:val="clear" w:pos="1363"/>
        <w:tab w:val="num" w:pos="0"/>
      </w:tabs>
      <w:spacing w:line="240" w:lineRule="auto"/>
      <w:ind w:left="550" w:hanging="550"/>
    </w:pPr>
    <w:rPr>
      <w:color w:val="54544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B6B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0F65"/>
    <w:rPr>
      <w:rFonts w:ascii="Arial" w:hAnsi="Arial"/>
      <w:color w:val="515151"/>
      <w:sz w:val="16"/>
    </w:rPr>
    <w:tblPr/>
  </w:style>
  <w:style w:type="paragraph" w:customStyle="1" w:styleId="TableGridCentre">
    <w:name w:val="Table Grid Centre"/>
    <w:basedOn w:val="Normal"/>
    <w:next w:val="Normal"/>
    <w:rsid w:val="00083247"/>
    <w:rPr>
      <w:sz w:val="16"/>
      <w:szCs w:val="16"/>
    </w:rPr>
  </w:style>
  <w:style w:type="character" w:customStyle="1" w:styleId="NumberedListCharChar">
    <w:name w:val="Numbered List Char Char"/>
    <w:link w:val="NumberedList"/>
    <w:rsid w:val="004E2F0E"/>
    <w:rPr>
      <w:rFonts w:ascii="Arial" w:hAnsi="Arial"/>
      <w:color w:val="54534A"/>
      <w:sz w:val="22"/>
      <w:szCs w:val="24"/>
      <w:lang w:val="en-GB" w:eastAsia="en-GB" w:bidi="ar-SA"/>
    </w:rPr>
  </w:style>
  <w:style w:type="paragraph" w:customStyle="1" w:styleId="BulletList1">
    <w:name w:val="Bullet List 1"/>
    <w:basedOn w:val="Normal"/>
    <w:rsid w:val="00937D30"/>
    <w:pPr>
      <w:numPr>
        <w:numId w:val="1"/>
      </w:numPr>
      <w:tabs>
        <w:tab w:val="clear" w:pos="1174"/>
        <w:tab w:val="left" w:pos="0"/>
        <w:tab w:val="num" w:pos="1100"/>
      </w:tabs>
      <w:spacing w:before="62" w:after="60" w:line="280" w:lineRule="atLeast"/>
      <w:ind w:left="1894" w:hanging="1344"/>
    </w:pPr>
  </w:style>
  <w:style w:type="paragraph" w:styleId="TOC1">
    <w:name w:val="toc 1"/>
    <w:basedOn w:val="Normal"/>
    <w:next w:val="Normal"/>
    <w:autoRedefine/>
    <w:semiHidden/>
    <w:rsid w:val="007A0D27"/>
    <w:pPr>
      <w:spacing w:before="360" w:line="240" w:lineRule="auto"/>
    </w:pPr>
    <w:rPr>
      <w:rFonts w:cs="Arial"/>
      <w:b/>
      <w:bCs/>
      <w:caps/>
      <w:lang w:eastAsia="en-GB"/>
    </w:rPr>
  </w:style>
  <w:style w:type="paragraph" w:styleId="TOC3">
    <w:name w:val="toc 3"/>
    <w:basedOn w:val="Normal"/>
    <w:next w:val="Normal"/>
    <w:autoRedefine/>
    <w:semiHidden/>
    <w:rsid w:val="007A0D27"/>
    <w:pPr>
      <w:spacing w:line="240" w:lineRule="auto"/>
      <w:ind w:left="480"/>
    </w:pPr>
    <w:rPr>
      <w:szCs w:val="20"/>
      <w:lang w:eastAsia="en-GB"/>
    </w:rPr>
  </w:style>
  <w:style w:type="paragraph" w:customStyle="1" w:styleId="BodyText1">
    <w:name w:val="Body Text1"/>
    <w:basedOn w:val="Normal"/>
    <w:qFormat/>
    <w:rsid w:val="00600F65"/>
    <w:pPr>
      <w:spacing w:before="120" w:line="240" w:lineRule="auto"/>
    </w:pPr>
    <w:rPr>
      <w:color w:val="515151"/>
      <w:lang w:eastAsia="en-GB"/>
    </w:rPr>
  </w:style>
  <w:style w:type="character" w:customStyle="1" w:styleId="BulletListCharChar">
    <w:name w:val="Bullet List Char Char"/>
    <w:link w:val="BulletList"/>
    <w:rsid w:val="00937D30"/>
    <w:rPr>
      <w:rFonts w:ascii="Arial" w:hAnsi="Arial"/>
      <w:color w:val="54544A"/>
      <w:sz w:val="22"/>
      <w:szCs w:val="24"/>
      <w:lang w:val="en-GB" w:eastAsia="en-GB" w:bidi="ar-SA"/>
    </w:rPr>
  </w:style>
  <w:style w:type="paragraph" w:customStyle="1" w:styleId="Address">
    <w:name w:val="Address"/>
    <w:basedOn w:val="Normal"/>
    <w:qFormat/>
    <w:rsid w:val="00DC07FB"/>
    <w:pPr>
      <w:jc w:val="right"/>
    </w:pPr>
    <w:rPr>
      <w:sz w:val="16"/>
      <w:szCs w:val="16"/>
    </w:rPr>
  </w:style>
  <w:style w:type="paragraph" w:customStyle="1" w:styleId="Signaturenameandtitle">
    <w:name w:val="Signature name and title"/>
    <w:basedOn w:val="Normal"/>
    <w:qFormat/>
    <w:rsid w:val="00F6333C"/>
    <w:pPr>
      <w:spacing w:after="0"/>
    </w:pPr>
    <w:rPr>
      <w:b/>
    </w:rPr>
  </w:style>
  <w:style w:type="paragraph" w:customStyle="1" w:styleId="NCHDate">
    <w:name w:val="NCH Date"/>
    <w:basedOn w:val="Address"/>
    <w:qFormat/>
    <w:rsid w:val="00F6333C"/>
    <w:pPr>
      <w:spacing w:after="560"/>
      <w:jc w:val="left"/>
    </w:pPr>
    <w:rPr>
      <w:sz w:val="22"/>
      <w:szCs w:val="22"/>
    </w:rPr>
  </w:style>
  <w:style w:type="paragraph" w:styleId="ListContinue2">
    <w:name w:val="List Continue 2"/>
    <w:basedOn w:val="Normal"/>
    <w:semiHidden/>
    <w:rsid w:val="00F6333C"/>
    <w:pPr>
      <w:numPr>
        <w:numId w:val="6"/>
      </w:numPr>
      <w:tabs>
        <w:tab w:val="clear" w:pos="1209"/>
      </w:tabs>
      <w:ind w:left="566" w:firstLine="0"/>
    </w:pPr>
  </w:style>
  <w:style w:type="paragraph" w:customStyle="1" w:styleId="Salutaion">
    <w:name w:val="Salutaion"/>
    <w:basedOn w:val="Salutation"/>
    <w:qFormat/>
    <w:rsid w:val="00F6333C"/>
    <w:pPr>
      <w:spacing w:before="840" w:after="280"/>
    </w:pPr>
  </w:style>
  <w:style w:type="paragraph" w:styleId="Salutation">
    <w:name w:val="Salutation"/>
    <w:basedOn w:val="Normal"/>
    <w:next w:val="Normal"/>
    <w:rsid w:val="00F6333C"/>
  </w:style>
  <w:style w:type="paragraph" w:customStyle="1" w:styleId="Letterclosing">
    <w:name w:val="Letter closing"/>
    <w:basedOn w:val="Normal"/>
    <w:qFormat/>
    <w:rsid w:val="006E3884"/>
    <w:pPr>
      <w:spacing w:after="1120"/>
    </w:pPr>
  </w:style>
  <w:style w:type="paragraph" w:styleId="BodyText">
    <w:name w:val="Body Text"/>
    <w:basedOn w:val="Normal"/>
    <w:semiHidden/>
    <w:rsid w:val="006E3884"/>
    <w:pPr>
      <w:spacing w:after="280"/>
    </w:pPr>
  </w:style>
  <w:style w:type="table" w:styleId="Table3Deffects1">
    <w:name w:val="Table 3D effects 1"/>
    <w:basedOn w:val="TableNormal"/>
    <w:rsid w:val="00B504B0"/>
    <w:pPr>
      <w:spacing w:after="120" w:line="28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B504B0"/>
    <w:pPr>
      <w:spacing w:after="120" w:line="28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B504B0"/>
    <w:pPr>
      <w:spacing w:after="120" w:line="28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rsid w:val="00B25F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11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TR@actionforchildren.org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635467E4</Template>
  <TotalTime>0</TotalTime>
  <Pages>2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[Enter Date]</vt:lpstr>
    </vt:vector>
  </TitlesOfParts>
  <Company>Action for Children</Company>
  <LinksUpToDate>false</LinksUpToDate>
  <CharactersWithSpaces>4945</CharactersWithSpaces>
  <SharedDoc>false</SharedDoc>
  <HLinks>
    <vt:vector size="6" baseType="variant">
      <vt:variant>
        <vt:i4>7995404</vt:i4>
      </vt:variant>
      <vt:variant>
        <vt:i4>10</vt:i4>
      </vt:variant>
      <vt:variant>
        <vt:i4>0</vt:i4>
      </vt:variant>
      <vt:variant>
        <vt:i4>5</vt:i4>
      </vt:variant>
      <vt:variant>
        <vt:lpwstr>mailto:ATR@actionforchildren.org.uk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[Enter Date]</dc:title>
  <dc:subject/>
  <dc:creator>shami.kesav</dc:creator>
  <cp:keywords/>
  <cp:lastModifiedBy>Alice Housego</cp:lastModifiedBy>
  <cp:revision>2</cp:revision>
  <cp:lastPrinted>2017-07-12T13:47:00Z</cp:lastPrinted>
  <dcterms:created xsi:type="dcterms:W3CDTF">2017-07-28T09:54:00Z</dcterms:created>
  <dcterms:modified xsi:type="dcterms:W3CDTF">2017-07-28T09:54:00Z</dcterms:modified>
</cp:coreProperties>
</file>